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65" w:rsidRPr="00BD78FC" w:rsidRDefault="00227765" w:rsidP="001F6DF6">
      <w:pPr>
        <w:rPr>
          <w:b/>
        </w:rPr>
      </w:pPr>
      <w:r w:rsidRPr="00BD78FC">
        <w:rPr>
          <w:b/>
        </w:rPr>
        <w:t xml:space="preserve">                                                                                                        Załącznik Nr 1</w:t>
      </w:r>
    </w:p>
    <w:p w:rsidR="00227765" w:rsidRPr="00BD78FC" w:rsidRDefault="00227765" w:rsidP="001F6DF6">
      <w:pPr>
        <w:rPr>
          <w:b/>
        </w:rPr>
      </w:pPr>
      <w:r w:rsidRPr="00BD78FC">
        <w:rPr>
          <w:b/>
        </w:rPr>
        <w:t xml:space="preserve">                                      </w:t>
      </w:r>
    </w:p>
    <w:p w:rsidR="00227765" w:rsidRPr="00BD78FC" w:rsidRDefault="00227765" w:rsidP="001F6DF6"/>
    <w:p w:rsidR="00227765" w:rsidRPr="00BD78FC" w:rsidRDefault="00227765" w:rsidP="001F6DF6">
      <w:pPr>
        <w:rPr>
          <w:sz w:val="24"/>
          <w:szCs w:val="24"/>
        </w:rPr>
      </w:pPr>
      <w:r w:rsidRPr="00BD78FC">
        <w:t xml:space="preserve">                               </w:t>
      </w:r>
      <w:r w:rsidRPr="00BD78FC">
        <w:rPr>
          <w:sz w:val="24"/>
          <w:szCs w:val="24"/>
        </w:rPr>
        <w:t xml:space="preserve">WYKAZ DREWNA OPAŁOWEGO </w:t>
      </w:r>
    </w:p>
    <w:p w:rsidR="00227765" w:rsidRPr="00BD78FC" w:rsidRDefault="00227765" w:rsidP="001F6DF6">
      <w:r w:rsidRPr="00BD78FC">
        <w:t xml:space="preserve">      pozyskanego z wycinki drzew przydroż</w:t>
      </w:r>
      <w:r>
        <w:t>nych, zgromadzonego na Obwodzie Drogowym w  Gorzowie Wlkp. ul. Zieleniecka i Obwodzie Drogowym w Skwierzynie ul. Gorzowska 17a</w:t>
      </w:r>
    </w:p>
    <w:p w:rsidR="00227765" w:rsidRPr="00BD78FC" w:rsidRDefault="00227765" w:rsidP="001F6DF6">
      <w:pPr>
        <w:rPr>
          <w:sz w:val="24"/>
          <w:szCs w:val="24"/>
        </w:rPr>
      </w:pPr>
    </w:p>
    <w:p w:rsidR="00227765" w:rsidRPr="00BD78FC" w:rsidRDefault="00227765" w:rsidP="001F6DF6"/>
    <w:p w:rsidR="00227765" w:rsidRPr="00BD78FC" w:rsidRDefault="00227765" w:rsidP="001F6DF6">
      <w:r>
        <w:rPr>
          <w:u w:val="single"/>
        </w:rPr>
        <w:t>1</w:t>
      </w:r>
      <w:r w:rsidRPr="00BD78FC">
        <w:rPr>
          <w:u w:val="single"/>
        </w:rPr>
        <w:t xml:space="preserve">. SKŁADOWISKO </w:t>
      </w:r>
      <w:r>
        <w:rPr>
          <w:u w:val="single"/>
        </w:rPr>
        <w:t>–</w:t>
      </w:r>
      <w:r w:rsidRPr="00BD78FC">
        <w:rPr>
          <w:u w:val="single"/>
        </w:rPr>
        <w:t xml:space="preserve"> </w:t>
      </w:r>
      <w:r>
        <w:rPr>
          <w:u w:val="single"/>
        </w:rPr>
        <w:t>Obwód Drogowy</w:t>
      </w:r>
      <w:r w:rsidRPr="00BD78FC">
        <w:t xml:space="preserve"> </w:t>
      </w:r>
      <w:r>
        <w:t>w Gorzowie Wlkp ul. Zieleniecka( 095 ) 7205876 kom. 0601 175 307  kierownik Zenon Litoborski</w:t>
      </w:r>
    </w:p>
    <w:p w:rsidR="00227765" w:rsidRPr="00BD78FC" w:rsidRDefault="00227765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227765" w:rsidRPr="00BD78FC" w:rsidTr="00A2008E">
        <w:tc>
          <w:tcPr>
            <w:tcW w:w="648" w:type="dxa"/>
          </w:tcPr>
          <w:p w:rsidR="00227765" w:rsidRPr="00A2008E" w:rsidRDefault="00227765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227765" w:rsidRPr="00A2008E" w:rsidRDefault="00227765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227765" w:rsidRPr="00A2008E" w:rsidRDefault="00227765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227765" w:rsidRPr="00A2008E" w:rsidRDefault="00227765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227765" w:rsidRPr="00A2008E" w:rsidRDefault="00227765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227765" w:rsidRPr="00A2008E" w:rsidRDefault="00227765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227765" w:rsidRPr="00BD78FC" w:rsidTr="00A2008E">
        <w:tc>
          <w:tcPr>
            <w:tcW w:w="648" w:type="dxa"/>
          </w:tcPr>
          <w:p w:rsidR="00227765" w:rsidRPr="00BD78FC" w:rsidRDefault="00227765" w:rsidP="001F6DF6">
            <w:r w:rsidRPr="00BD78FC">
              <w:t>1.</w:t>
            </w:r>
          </w:p>
        </w:tc>
        <w:tc>
          <w:tcPr>
            <w:tcW w:w="1080" w:type="dxa"/>
          </w:tcPr>
          <w:p w:rsidR="00227765" w:rsidRPr="00BD78FC" w:rsidRDefault="00227765" w:rsidP="001F6DF6">
            <w:r>
              <w:t>Kasztan</w:t>
            </w:r>
          </w:p>
        </w:tc>
        <w:tc>
          <w:tcPr>
            <w:tcW w:w="1285" w:type="dxa"/>
          </w:tcPr>
          <w:p w:rsidR="00227765" w:rsidRPr="00BD78FC" w:rsidRDefault="00227765" w:rsidP="001F6DF6">
            <w:r w:rsidRPr="00BD78FC">
              <w:t>S4</w:t>
            </w:r>
          </w:p>
        </w:tc>
        <w:tc>
          <w:tcPr>
            <w:tcW w:w="917" w:type="dxa"/>
          </w:tcPr>
          <w:p w:rsidR="00227765" w:rsidRPr="00BD78FC" w:rsidRDefault="00227765" w:rsidP="00AA4C48">
            <w:pPr>
              <w:jc w:val="center"/>
            </w:pPr>
            <w:r>
              <w:t>1.66</w:t>
            </w:r>
          </w:p>
        </w:tc>
        <w:tc>
          <w:tcPr>
            <w:tcW w:w="1080" w:type="dxa"/>
          </w:tcPr>
          <w:p w:rsidR="00227765" w:rsidRPr="00BD78FC" w:rsidRDefault="00227765" w:rsidP="00A2008E">
            <w:pPr>
              <w:jc w:val="center"/>
            </w:pPr>
            <w:r>
              <w:t>38.00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63.08</w:t>
            </w:r>
          </w:p>
        </w:tc>
        <w:tc>
          <w:tcPr>
            <w:tcW w:w="1260" w:type="dxa"/>
          </w:tcPr>
          <w:p w:rsidR="00227765" w:rsidRPr="00BD78FC" w:rsidRDefault="00227765" w:rsidP="00A2008E">
            <w:pPr>
              <w:jc w:val="center"/>
            </w:pPr>
            <w:r>
              <w:t>4.42</w:t>
            </w:r>
          </w:p>
        </w:tc>
        <w:tc>
          <w:tcPr>
            <w:tcW w:w="1423" w:type="dxa"/>
          </w:tcPr>
          <w:p w:rsidR="00227765" w:rsidRPr="00BD78FC" w:rsidRDefault="00227765" w:rsidP="00A2008E">
            <w:pPr>
              <w:jc w:val="center"/>
            </w:pPr>
            <w:r>
              <w:t>67.50</w:t>
            </w:r>
          </w:p>
        </w:tc>
      </w:tr>
      <w:tr w:rsidR="00227765" w:rsidRPr="00BD78FC" w:rsidTr="00A2008E">
        <w:tc>
          <w:tcPr>
            <w:tcW w:w="648" w:type="dxa"/>
          </w:tcPr>
          <w:p w:rsidR="00227765" w:rsidRPr="00BD78FC" w:rsidRDefault="00227765" w:rsidP="001F6DF6">
            <w:r>
              <w:t>2.</w:t>
            </w:r>
          </w:p>
        </w:tc>
        <w:tc>
          <w:tcPr>
            <w:tcW w:w="1080" w:type="dxa"/>
          </w:tcPr>
          <w:p w:rsidR="00227765" w:rsidRPr="00BD78FC" w:rsidRDefault="00227765" w:rsidP="001F6DF6">
            <w:r>
              <w:t>Topola</w:t>
            </w:r>
          </w:p>
        </w:tc>
        <w:tc>
          <w:tcPr>
            <w:tcW w:w="1285" w:type="dxa"/>
          </w:tcPr>
          <w:p w:rsidR="00227765" w:rsidRPr="00BD78FC" w:rsidRDefault="00227765" w:rsidP="001F6DF6">
            <w:r>
              <w:t>S4</w:t>
            </w:r>
          </w:p>
        </w:tc>
        <w:tc>
          <w:tcPr>
            <w:tcW w:w="917" w:type="dxa"/>
          </w:tcPr>
          <w:p w:rsidR="00227765" w:rsidRPr="00BD78FC" w:rsidRDefault="00227765" w:rsidP="00AA4C48">
            <w:pPr>
              <w:jc w:val="center"/>
            </w:pPr>
            <w:r>
              <w:t>5.84</w:t>
            </w:r>
          </w:p>
        </w:tc>
        <w:tc>
          <w:tcPr>
            <w:tcW w:w="1080" w:type="dxa"/>
          </w:tcPr>
          <w:p w:rsidR="00227765" w:rsidRPr="00BD78FC" w:rsidRDefault="00227765" w:rsidP="00A2008E">
            <w:pPr>
              <w:jc w:val="center"/>
            </w:pPr>
            <w:r>
              <w:t>36.00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210.24</w:t>
            </w:r>
          </w:p>
        </w:tc>
        <w:tc>
          <w:tcPr>
            <w:tcW w:w="1260" w:type="dxa"/>
          </w:tcPr>
          <w:p w:rsidR="00227765" w:rsidRPr="00BD78FC" w:rsidRDefault="00227765" w:rsidP="00A2008E">
            <w:pPr>
              <w:jc w:val="center"/>
            </w:pPr>
            <w:r>
              <w:t>14.72</w:t>
            </w:r>
          </w:p>
        </w:tc>
        <w:tc>
          <w:tcPr>
            <w:tcW w:w="1423" w:type="dxa"/>
          </w:tcPr>
          <w:p w:rsidR="00227765" w:rsidRPr="00BD78FC" w:rsidRDefault="00227765" w:rsidP="00A2008E">
            <w:pPr>
              <w:jc w:val="center"/>
            </w:pPr>
            <w:r>
              <w:t>224.96</w:t>
            </w:r>
          </w:p>
        </w:tc>
      </w:tr>
      <w:tr w:rsidR="00227765" w:rsidRPr="00BD78FC" w:rsidTr="00A2008E">
        <w:tc>
          <w:tcPr>
            <w:tcW w:w="648" w:type="dxa"/>
          </w:tcPr>
          <w:p w:rsidR="00227765" w:rsidRPr="00BD78FC" w:rsidRDefault="00227765" w:rsidP="001F6DF6">
            <w:r>
              <w:t>3.</w:t>
            </w:r>
          </w:p>
        </w:tc>
        <w:tc>
          <w:tcPr>
            <w:tcW w:w="1080" w:type="dxa"/>
          </w:tcPr>
          <w:p w:rsidR="00227765" w:rsidRPr="00BD78FC" w:rsidRDefault="00227765" w:rsidP="001F6DF6">
            <w:r>
              <w:t>Grab</w:t>
            </w:r>
          </w:p>
        </w:tc>
        <w:tc>
          <w:tcPr>
            <w:tcW w:w="1285" w:type="dxa"/>
          </w:tcPr>
          <w:p w:rsidR="00227765" w:rsidRPr="00BD78FC" w:rsidRDefault="00227765" w:rsidP="001F6DF6">
            <w:r>
              <w:t>S4</w:t>
            </w:r>
          </w:p>
        </w:tc>
        <w:tc>
          <w:tcPr>
            <w:tcW w:w="917" w:type="dxa"/>
          </w:tcPr>
          <w:p w:rsidR="00227765" w:rsidRPr="00BD78FC" w:rsidRDefault="00227765" w:rsidP="00AA4C48">
            <w:pPr>
              <w:jc w:val="center"/>
            </w:pPr>
            <w:r>
              <w:t>2.47</w:t>
            </w:r>
          </w:p>
        </w:tc>
        <w:tc>
          <w:tcPr>
            <w:tcW w:w="1080" w:type="dxa"/>
          </w:tcPr>
          <w:p w:rsidR="00227765" w:rsidRPr="00BD78FC" w:rsidRDefault="00227765" w:rsidP="00A2008E">
            <w:pPr>
              <w:jc w:val="center"/>
            </w:pPr>
            <w:r>
              <w:t>53.50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132.15</w:t>
            </w:r>
          </w:p>
        </w:tc>
        <w:tc>
          <w:tcPr>
            <w:tcW w:w="1260" w:type="dxa"/>
          </w:tcPr>
          <w:p w:rsidR="00227765" w:rsidRPr="00BD78FC" w:rsidRDefault="00227765" w:rsidP="00A2008E">
            <w:pPr>
              <w:jc w:val="center"/>
            </w:pPr>
            <w:r>
              <w:t>9.25</w:t>
            </w:r>
          </w:p>
        </w:tc>
        <w:tc>
          <w:tcPr>
            <w:tcW w:w="1423" w:type="dxa"/>
          </w:tcPr>
          <w:p w:rsidR="00227765" w:rsidRPr="00BD78FC" w:rsidRDefault="00227765" w:rsidP="0051154A">
            <w:pPr>
              <w:jc w:val="center"/>
            </w:pPr>
            <w:r>
              <w:t>141.40</w:t>
            </w:r>
          </w:p>
        </w:tc>
      </w:tr>
      <w:tr w:rsidR="00227765" w:rsidRPr="00BD78FC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227765" w:rsidRPr="00BD78FC" w:rsidRDefault="00227765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227765" w:rsidRPr="00BD78FC" w:rsidRDefault="00227765" w:rsidP="001F6DF6"/>
        </w:tc>
        <w:tc>
          <w:tcPr>
            <w:tcW w:w="1285" w:type="dxa"/>
          </w:tcPr>
          <w:p w:rsidR="00227765" w:rsidRPr="00BD78FC" w:rsidRDefault="00227765" w:rsidP="001F6DF6">
            <w:r>
              <w:t>Razem:</w:t>
            </w:r>
          </w:p>
        </w:tc>
        <w:tc>
          <w:tcPr>
            <w:tcW w:w="917" w:type="dxa"/>
          </w:tcPr>
          <w:p w:rsidR="00227765" w:rsidRPr="00A2008E" w:rsidRDefault="00227765" w:rsidP="00AA4C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9.97</w:t>
            </w:r>
          </w:p>
        </w:tc>
        <w:tc>
          <w:tcPr>
            <w:tcW w:w="1080" w:type="dxa"/>
            <w:tcBorders>
              <w:bottom w:val="nil"/>
            </w:tcBorders>
          </w:tcPr>
          <w:p w:rsidR="00227765" w:rsidRPr="00BD78FC" w:rsidRDefault="00227765" w:rsidP="00A2008E">
            <w:pPr>
              <w:jc w:val="center"/>
            </w:pPr>
          </w:p>
        </w:tc>
        <w:tc>
          <w:tcPr>
            <w:tcW w:w="1080" w:type="dxa"/>
          </w:tcPr>
          <w:p w:rsidR="00227765" w:rsidRPr="00D57DC8" w:rsidRDefault="00227765" w:rsidP="00AA4C48">
            <w:pPr>
              <w:jc w:val="center"/>
            </w:pPr>
            <w:r>
              <w:t>405.47</w:t>
            </w:r>
          </w:p>
        </w:tc>
        <w:tc>
          <w:tcPr>
            <w:tcW w:w="1260" w:type="dxa"/>
            <w:tcBorders>
              <w:bottom w:val="nil"/>
            </w:tcBorders>
          </w:tcPr>
          <w:p w:rsidR="00227765" w:rsidRPr="00BD78FC" w:rsidRDefault="00227765" w:rsidP="00A2008E">
            <w:pPr>
              <w:jc w:val="center"/>
            </w:pPr>
          </w:p>
        </w:tc>
        <w:tc>
          <w:tcPr>
            <w:tcW w:w="1423" w:type="dxa"/>
          </w:tcPr>
          <w:p w:rsidR="00227765" w:rsidRPr="00BD78FC" w:rsidRDefault="00227765" w:rsidP="0051154A">
            <w:pPr>
              <w:jc w:val="center"/>
            </w:pPr>
            <w:r>
              <w:t>433.86</w:t>
            </w:r>
          </w:p>
        </w:tc>
      </w:tr>
    </w:tbl>
    <w:p w:rsidR="00227765" w:rsidRPr="00BD78FC" w:rsidRDefault="00227765" w:rsidP="001F6DF6"/>
    <w:p w:rsidR="00227765" w:rsidRDefault="00227765" w:rsidP="00875118">
      <w:pPr>
        <w:rPr>
          <w:u w:val="single"/>
        </w:rPr>
      </w:pPr>
      <w:r>
        <w:rPr>
          <w:u w:val="single"/>
        </w:rPr>
        <w:t>UWAGA!</w:t>
      </w:r>
    </w:p>
    <w:p w:rsidR="00227765" w:rsidRDefault="00227765" w:rsidP="00875118"/>
    <w:p w:rsidR="00227765" w:rsidRDefault="00227765" w:rsidP="00875118">
      <w:pPr>
        <w:jc w:val="both"/>
      </w:pPr>
      <w:r>
        <w:t>Nie dopuszcza się możliwości dokonania zakupu tylko jednego z podanych wyżej gatunków drewna. Ogłoszenie dotyczy całości drewna  wykazanego w tabeli j.w. i zgromadzonego na Obwodzie Drogowym w Gorzowie Wlkp. ul. Zieleniecka</w:t>
      </w:r>
    </w:p>
    <w:p w:rsidR="00227765" w:rsidRDefault="00227765" w:rsidP="00875118"/>
    <w:p w:rsidR="00227765" w:rsidRDefault="00227765" w:rsidP="00875118"/>
    <w:p w:rsidR="00227765" w:rsidRDefault="00227765" w:rsidP="00875118"/>
    <w:p w:rsidR="00227765" w:rsidRDefault="00227765" w:rsidP="00875118"/>
    <w:p w:rsidR="00227765" w:rsidRPr="0027302D" w:rsidRDefault="00227765" w:rsidP="00875118">
      <w:r>
        <w:rPr>
          <w:u w:val="single"/>
        </w:rPr>
        <w:t>2. SKŁADOWISKO  – Obwód Drogowy w Skwierzynie</w:t>
      </w:r>
      <w:r>
        <w:t xml:space="preserve"> ul. Gorzowska  ( 095) 7170115 kom. 601 965 478 Kierownik Stanisław Brzeziński</w:t>
      </w:r>
    </w:p>
    <w:p w:rsidR="00227765" w:rsidRDefault="00227765" w:rsidP="00875118">
      <w:r>
        <w:t xml:space="preserve">                                                                               </w:t>
      </w:r>
    </w:p>
    <w:p w:rsidR="00227765" w:rsidRPr="00BD78FC" w:rsidRDefault="00227765" w:rsidP="002730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227765" w:rsidRPr="00BD78FC" w:rsidTr="003E123F">
        <w:tc>
          <w:tcPr>
            <w:tcW w:w="648" w:type="dxa"/>
          </w:tcPr>
          <w:p w:rsidR="00227765" w:rsidRPr="00A2008E" w:rsidRDefault="00227765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227765" w:rsidRPr="00A2008E" w:rsidRDefault="00227765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227765" w:rsidRPr="00A2008E" w:rsidRDefault="00227765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227765" w:rsidRPr="00A2008E" w:rsidRDefault="00227765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227765" w:rsidRPr="00A2008E" w:rsidRDefault="00227765" w:rsidP="003E123F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227765" w:rsidRPr="00A2008E" w:rsidRDefault="00227765" w:rsidP="003E123F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227765" w:rsidRPr="00BD78FC" w:rsidTr="003E123F">
        <w:tc>
          <w:tcPr>
            <w:tcW w:w="648" w:type="dxa"/>
          </w:tcPr>
          <w:p w:rsidR="00227765" w:rsidRPr="00BD78FC" w:rsidRDefault="00227765" w:rsidP="003E123F">
            <w:r w:rsidRPr="00BD78FC">
              <w:t>1.</w:t>
            </w:r>
          </w:p>
        </w:tc>
        <w:tc>
          <w:tcPr>
            <w:tcW w:w="1080" w:type="dxa"/>
          </w:tcPr>
          <w:p w:rsidR="00227765" w:rsidRPr="00BD78FC" w:rsidRDefault="00227765" w:rsidP="003E123F">
            <w:r>
              <w:t>olcha</w:t>
            </w:r>
          </w:p>
        </w:tc>
        <w:tc>
          <w:tcPr>
            <w:tcW w:w="1285" w:type="dxa"/>
          </w:tcPr>
          <w:p w:rsidR="00227765" w:rsidRPr="00BD78FC" w:rsidRDefault="00227765" w:rsidP="003E123F">
            <w:r w:rsidRPr="00BD78FC">
              <w:t>S4</w:t>
            </w:r>
          </w:p>
        </w:tc>
        <w:tc>
          <w:tcPr>
            <w:tcW w:w="917" w:type="dxa"/>
          </w:tcPr>
          <w:p w:rsidR="00227765" w:rsidRPr="00BD78FC" w:rsidRDefault="00227765" w:rsidP="002F01D3">
            <w:pPr>
              <w:jc w:val="center"/>
            </w:pPr>
            <w:r>
              <w:t>0.68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47.00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31.96</w:t>
            </w:r>
          </w:p>
        </w:tc>
        <w:tc>
          <w:tcPr>
            <w:tcW w:w="1260" w:type="dxa"/>
          </w:tcPr>
          <w:p w:rsidR="00227765" w:rsidRPr="00BD78FC" w:rsidRDefault="00227765" w:rsidP="003E123F">
            <w:pPr>
              <w:jc w:val="center"/>
            </w:pPr>
            <w:r>
              <w:t>2.24</w:t>
            </w:r>
          </w:p>
        </w:tc>
        <w:tc>
          <w:tcPr>
            <w:tcW w:w="1423" w:type="dxa"/>
          </w:tcPr>
          <w:p w:rsidR="00227765" w:rsidRPr="00BD78FC" w:rsidRDefault="00227765" w:rsidP="003E123F">
            <w:pPr>
              <w:jc w:val="center"/>
            </w:pPr>
            <w:r>
              <w:t>34.20</w:t>
            </w:r>
          </w:p>
        </w:tc>
      </w:tr>
      <w:tr w:rsidR="00227765" w:rsidRPr="00BD78FC" w:rsidTr="003E123F">
        <w:tc>
          <w:tcPr>
            <w:tcW w:w="648" w:type="dxa"/>
          </w:tcPr>
          <w:p w:rsidR="00227765" w:rsidRPr="00BD78FC" w:rsidRDefault="00227765" w:rsidP="003E123F">
            <w:r>
              <w:t>2.</w:t>
            </w:r>
          </w:p>
        </w:tc>
        <w:tc>
          <w:tcPr>
            <w:tcW w:w="1080" w:type="dxa"/>
          </w:tcPr>
          <w:p w:rsidR="00227765" w:rsidRPr="00BD78FC" w:rsidRDefault="00227765" w:rsidP="003E123F">
            <w:r>
              <w:t>topola</w:t>
            </w:r>
          </w:p>
        </w:tc>
        <w:tc>
          <w:tcPr>
            <w:tcW w:w="1285" w:type="dxa"/>
          </w:tcPr>
          <w:p w:rsidR="00227765" w:rsidRPr="00BD78FC" w:rsidRDefault="00227765" w:rsidP="003E123F">
            <w:r>
              <w:t>S4</w:t>
            </w:r>
          </w:p>
        </w:tc>
        <w:tc>
          <w:tcPr>
            <w:tcW w:w="917" w:type="dxa"/>
          </w:tcPr>
          <w:p w:rsidR="00227765" w:rsidRPr="00BD78FC" w:rsidRDefault="00227765" w:rsidP="002F01D3">
            <w:pPr>
              <w:jc w:val="center"/>
            </w:pPr>
            <w:r>
              <w:t>6.29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36.00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226.44</w:t>
            </w:r>
          </w:p>
        </w:tc>
        <w:tc>
          <w:tcPr>
            <w:tcW w:w="1260" w:type="dxa"/>
          </w:tcPr>
          <w:p w:rsidR="00227765" w:rsidRPr="00BD78FC" w:rsidRDefault="00227765" w:rsidP="003E123F">
            <w:pPr>
              <w:jc w:val="center"/>
            </w:pPr>
            <w:r>
              <w:t>15.85</w:t>
            </w:r>
          </w:p>
        </w:tc>
        <w:tc>
          <w:tcPr>
            <w:tcW w:w="1423" w:type="dxa"/>
          </w:tcPr>
          <w:p w:rsidR="00227765" w:rsidRPr="00BD78FC" w:rsidRDefault="00227765" w:rsidP="003E123F">
            <w:pPr>
              <w:jc w:val="center"/>
            </w:pPr>
            <w:r>
              <w:t>242.29</w:t>
            </w:r>
          </w:p>
        </w:tc>
      </w:tr>
      <w:tr w:rsidR="00227765" w:rsidRPr="00BD78FC" w:rsidTr="003E123F">
        <w:tc>
          <w:tcPr>
            <w:tcW w:w="648" w:type="dxa"/>
          </w:tcPr>
          <w:p w:rsidR="00227765" w:rsidRPr="00BD78FC" w:rsidRDefault="00227765" w:rsidP="003E123F">
            <w:r>
              <w:t>3</w:t>
            </w:r>
          </w:p>
        </w:tc>
        <w:tc>
          <w:tcPr>
            <w:tcW w:w="1080" w:type="dxa"/>
          </w:tcPr>
          <w:p w:rsidR="00227765" w:rsidRPr="00BD78FC" w:rsidRDefault="00227765" w:rsidP="003E123F">
            <w:r>
              <w:t>Akacja</w:t>
            </w:r>
          </w:p>
        </w:tc>
        <w:tc>
          <w:tcPr>
            <w:tcW w:w="1285" w:type="dxa"/>
          </w:tcPr>
          <w:p w:rsidR="00227765" w:rsidRPr="00BD78FC" w:rsidRDefault="00227765" w:rsidP="003E123F">
            <w:r>
              <w:t>S4</w:t>
            </w:r>
          </w:p>
        </w:tc>
        <w:tc>
          <w:tcPr>
            <w:tcW w:w="917" w:type="dxa"/>
          </w:tcPr>
          <w:p w:rsidR="00227765" w:rsidRPr="00BD78FC" w:rsidRDefault="00227765" w:rsidP="002F01D3">
            <w:pPr>
              <w:jc w:val="center"/>
            </w:pPr>
            <w:r>
              <w:t>1.19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50.50</w:t>
            </w:r>
          </w:p>
        </w:tc>
        <w:tc>
          <w:tcPr>
            <w:tcW w:w="1080" w:type="dxa"/>
          </w:tcPr>
          <w:p w:rsidR="00227765" w:rsidRPr="00BD78FC" w:rsidRDefault="00227765" w:rsidP="00AA4C48">
            <w:pPr>
              <w:jc w:val="center"/>
            </w:pPr>
            <w:r>
              <w:t>60.09</w:t>
            </w:r>
          </w:p>
        </w:tc>
        <w:tc>
          <w:tcPr>
            <w:tcW w:w="1260" w:type="dxa"/>
          </w:tcPr>
          <w:p w:rsidR="00227765" w:rsidRPr="00BD78FC" w:rsidRDefault="00227765" w:rsidP="003E123F">
            <w:pPr>
              <w:jc w:val="center"/>
            </w:pPr>
            <w:r>
              <w:t>4.21</w:t>
            </w:r>
          </w:p>
        </w:tc>
        <w:tc>
          <w:tcPr>
            <w:tcW w:w="1423" w:type="dxa"/>
          </w:tcPr>
          <w:p w:rsidR="00227765" w:rsidRPr="00BD78FC" w:rsidRDefault="00227765" w:rsidP="009052FE">
            <w:pPr>
              <w:jc w:val="center"/>
            </w:pPr>
            <w:r>
              <w:t>64.30</w:t>
            </w:r>
          </w:p>
        </w:tc>
      </w:tr>
      <w:tr w:rsidR="00227765" w:rsidRPr="00BD78FC" w:rsidTr="003E123F">
        <w:tc>
          <w:tcPr>
            <w:tcW w:w="648" w:type="dxa"/>
          </w:tcPr>
          <w:p w:rsidR="00227765" w:rsidRPr="00BD78FC" w:rsidRDefault="00227765" w:rsidP="003E123F">
            <w:r>
              <w:t>4.</w:t>
            </w:r>
          </w:p>
        </w:tc>
        <w:tc>
          <w:tcPr>
            <w:tcW w:w="1080" w:type="dxa"/>
          </w:tcPr>
          <w:p w:rsidR="00227765" w:rsidRPr="00BD78FC" w:rsidRDefault="00227765" w:rsidP="003E123F">
            <w:r>
              <w:t>Klon</w:t>
            </w:r>
          </w:p>
        </w:tc>
        <w:tc>
          <w:tcPr>
            <w:tcW w:w="1285" w:type="dxa"/>
          </w:tcPr>
          <w:p w:rsidR="00227765" w:rsidRPr="00BD78FC" w:rsidRDefault="00227765" w:rsidP="003E123F">
            <w:r>
              <w:t>S4</w:t>
            </w:r>
          </w:p>
        </w:tc>
        <w:tc>
          <w:tcPr>
            <w:tcW w:w="917" w:type="dxa"/>
          </w:tcPr>
          <w:p w:rsidR="00227765" w:rsidRPr="00BD78FC" w:rsidRDefault="00227765" w:rsidP="002F01D3">
            <w:pPr>
              <w:jc w:val="center"/>
            </w:pPr>
            <w:r>
              <w:t>0.53</w:t>
            </w:r>
          </w:p>
        </w:tc>
        <w:tc>
          <w:tcPr>
            <w:tcW w:w="1080" w:type="dxa"/>
          </w:tcPr>
          <w:p w:rsidR="00227765" w:rsidRPr="00BD78FC" w:rsidRDefault="00227765" w:rsidP="00D57DC8">
            <w:r>
              <w:t xml:space="preserve">  58.00</w:t>
            </w:r>
          </w:p>
        </w:tc>
        <w:tc>
          <w:tcPr>
            <w:tcW w:w="1080" w:type="dxa"/>
          </w:tcPr>
          <w:p w:rsidR="00227765" w:rsidRPr="00BD78FC" w:rsidRDefault="00227765" w:rsidP="00D57DC8">
            <w:r>
              <w:t xml:space="preserve">  30.74</w:t>
            </w:r>
          </w:p>
        </w:tc>
        <w:tc>
          <w:tcPr>
            <w:tcW w:w="1260" w:type="dxa"/>
          </w:tcPr>
          <w:p w:rsidR="00227765" w:rsidRPr="00BD78FC" w:rsidRDefault="00227765" w:rsidP="003E123F">
            <w:pPr>
              <w:jc w:val="center"/>
            </w:pPr>
            <w:r>
              <w:t>2.15</w:t>
            </w:r>
          </w:p>
        </w:tc>
        <w:tc>
          <w:tcPr>
            <w:tcW w:w="1423" w:type="dxa"/>
          </w:tcPr>
          <w:p w:rsidR="00227765" w:rsidRPr="00BD78FC" w:rsidRDefault="00227765" w:rsidP="009052FE">
            <w:pPr>
              <w:jc w:val="center"/>
            </w:pPr>
            <w:r>
              <w:t>32.89</w:t>
            </w:r>
          </w:p>
        </w:tc>
      </w:tr>
      <w:tr w:rsidR="00227765" w:rsidRPr="00BD78FC" w:rsidTr="003E123F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227765" w:rsidRPr="00BD78FC" w:rsidRDefault="00227765" w:rsidP="003E123F"/>
        </w:tc>
        <w:tc>
          <w:tcPr>
            <w:tcW w:w="1080" w:type="dxa"/>
            <w:tcBorders>
              <w:left w:val="nil"/>
              <w:bottom w:val="nil"/>
            </w:tcBorders>
          </w:tcPr>
          <w:p w:rsidR="00227765" w:rsidRPr="00BD78FC" w:rsidRDefault="00227765" w:rsidP="003E123F"/>
        </w:tc>
        <w:tc>
          <w:tcPr>
            <w:tcW w:w="1285" w:type="dxa"/>
          </w:tcPr>
          <w:p w:rsidR="00227765" w:rsidRPr="00BD78FC" w:rsidRDefault="00227765" w:rsidP="003E123F">
            <w:r>
              <w:t>Razem:</w:t>
            </w:r>
          </w:p>
        </w:tc>
        <w:tc>
          <w:tcPr>
            <w:tcW w:w="917" w:type="dxa"/>
          </w:tcPr>
          <w:p w:rsidR="00227765" w:rsidRPr="00A2008E" w:rsidRDefault="00227765" w:rsidP="002F01D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8.69</w:t>
            </w:r>
          </w:p>
        </w:tc>
        <w:tc>
          <w:tcPr>
            <w:tcW w:w="1080" w:type="dxa"/>
            <w:tcBorders>
              <w:bottom w:val="nil"/>
            </w:tcBorders>
          </w:tcPr>
          <w:p w:rsidR="00227765" w:rsidRPr="00BD78FC" w:rsidRDefault="00227765" w:rsidP="003E123F">
            <w:pPr>
              <w:jc w:val="center"/>
            </w:pPr>
          </w:p>
        </w:tc>
        <w:tc>
          <w:tcPr>
            <w:tcW w:w="1080" w:type="dxa"/>
          </w:tcPr>
          <w:p w:rsidR="00227765" w:rsidRPr="00D57DC8" w:rsidRDefault="00227765" w:rsidP="00AA4C48">
            <w:pPr>
              <w:jc w:val="center"/>
            </w:pPr>
            <w:r>
              <w:t>349.23</w:t>
            </w:r>
          </w:p>
        </w:tc>
        <w:tc>
          <w:tcPr>
            <w:tcW w:w="1260" w:type="dxa"/>
            <w:tcBorders>
              <w:bottom w:val="nil"/>
            </w:tcBorders>
          </w:tcPr>
          <w:p w:rsidR="00227765" w:rsidRPr="00BD78FC" w:rsidRDefault="00227765" w:rsidP="003E123F">
            <w:pPr>
              <w:jc w:val="center"/>
            </w:pPr>
          </w:p>
        </w:tc>
        <w:tc>
          <w:tcPr>
            <w:tcW w:w="1423" w:type="dxa"/>
          </w:tcPr>
          <w:p w:rsidR="00227765" w:rsidRPr="00BD78FC" w:rsidRDefault="00227765" w:rsidP="009052FE">
            <w:pPr>
              <w:jc w:val="center"/>
            </w:pPr>
            <w:r>
              <w:t>373.68</w:t>
            </w:r>
          </w:p>
        </w:tc>
      </w:tr>
    </w:tbl>
    <w:p w:rsidR="00227765" w:rsidRPr="00BD78FC" w:rsidRDefault="00227765" w:rsidP="0027302D"/>
    <w:p w:rsidR="00227765" w:rsidRDefault="00227765" w:rsidP="0027302D">
      <w:pPr>
        <w:rPr>
          <w:u w:val="single"/>
        </w:rPr>
      </w:pPr>
      <w:r>
        <w:rPr>
          <w:u w:val="single"/>
        </w:rPr>
        <w:t>UWAGA!</w:t>
      </w:r>
    </w:p>
    <w:p w:rsidR="00227765" w:rsidRDefault="00227765" w:rsidP="00E84D28">
      <w:pPr>
        <w:jc w:val="both"/>
      </w:pPr>
      <w:r>
        <w:t xml:space="preserve">Nie dopuszcza się możliwości dokonania zakupu tylko jednego z podanych wyżej gatunków drewna. Ogłoszenie dotyczy całości drewna  wykazanego w tabeli j.w. i zgromadzonego na Obwodzie Drogowym w Skwierzynie ul. Gorzowska </w:t>
      </w:r>
    </w:p>
    <w:p w:rsidR="00227765" w:rsidRDefault="00227765" w:rsidP="00E84D28"/>
    <w:p w:rsidR="00227765" w:rsidRPr="00BD78FC" w:rsidRDefault="00227765" w:rsidP="001F6DF6"/>
    <w:sectPr w:rsidR="00227765" w:rsidRPr="00BD78FC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07C49"/>
    <w:rsid w:val="000D5C65"/>
    <w:rsid w:val="00175024"/>
    <w:rsid w:val="00186120"/>
    <w:rsid w:val="00192B72"/>
    <w:rsid w:val="001F6DF6"/>
    <w:rsid w:val="00227765"/>
    <w:rsid w:val="00255007"/>
    <w:rsid w:val="0027302D"/>
    <w:rsid w:val="002A0C21"/>
    <w:rsid w:val="002E28BE"/>
    <w:rsid w:val="002F01D3"/>
    <w:rsid w:val="00327237"/>
    <w:rsid w:val="0033613C"/>
    <w:rsid w:val="00342DB1"/>
    <w:rsid w:val="00354D1A"/>
    <w:rsid w:val="003B7CCD"/>
    <w:rsid w:val="003E123F"/>
    <w:rsid w:val="004A0F7D"/>
    <w:rsid w:val="004B03DE"/>
    <w:rsid w:val="0051154A"/>
    <w:rsid w:val="005234D8"/>
    <w:rsid w:val="00567B19"/>
    <w:rsid w:val="00614F3B"/>
    <w:rsid w:val="00621778"/>
    <w:rsid w:val="00636596"/>
    <w:rsid w:val="00700375"/>
    <w:rsid w:val="00731A6C"/>
    <w:rsid w:val="007A7FEF"/>
    <w:rsid w:val="007E7CBF"/>
    <w:rsid w:val="00834514"/>
    <w:rsid w:val="0085036B"/>
    <w:rsid w:val="00875118"/>
    <w:rsid w:val="00882612"/>
    <w:rsid w:val="009052FE"/>
    <w:rsid w:val="00905C3A"/>
    <w:rsid w:val="0091578D"/>
    <w:rsid w:val="0093412D"/>
    <w:rsid w:val="00943217"/>
    <w:rsid w:val="009601BD"/>
    <w:rsid w:val="009928B7"/>
    <w:rsid w:val="00A2008E"/>
    <w:rsid w:val="00A74A14"/>
    <w:rsid w:val="00A77052"/>
    <w:rsid w:val="00A7798C"/>
    <w:rsid w:val="00AA4C48"/>
    <w:rsid w:val="00AE279D"/>
    <w:rsid w:val="00AE47F8"/>
    <w:rsid w:val="00B21C82"/>
    <w:rsid w:val="00B56C10"/>
    <w:rsid w:val="00BD78FC"/>
    <w:rsid w:val="00C23DC7"/>
    <w:rsid w:val="00C55D1E"/>
    <w:rsid w:val="00CE3C60"/>
    <w:rsid w:val="00D21F34"/>
    <w:rsid w:val="00D5792D"/>
    <w:rsid w:val="00D57DC8"/>
    <w:rsid w:val="00D70ECF"/>
    <w:rsid w:val="00DA3565"/>
    <w:rsid w:val="00DF1CBF"/>
    <w:rsid w:val="00E34240"/>
    <w:rsid w:val="00E8467D"/>
    <w:rsid w:val="00E84D28"/>
    <w:rsid w:val="00E92AB0"/>
    <w:rsid w:val="00F47CB6"/>
    <w:rsid w:val="00F5115C"/>
    <w:rsid w:val="00F67318"/>
    <w:rsid w:val="00FD5CEC"/>
    <w:rsid w:val="00FE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3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251</Words>
  <Characters>1506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4</cp:revision>
  <cp:lastPrinted>2010-04-23T10:48:00Z</cp:lastPrinted>
  <dcterms:created xsi:type="dcterms:W3CDTF">2010-05-19T11:13:00Z</dcterms:created>
  <dcterms:modified xsi:type="dcterms:W3CDTF">2010-05-31T11:21:00Z</dcterms:modified>
</cp:coreProperties>
</file>