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297" w:rsidRPr="00A001CF" w:rsidRDefault="000F4297" w:rsidP="001F6DF6">
      <w:pPr>
        <w:rPr>
          <w:b/>
        </w:rPr>
      </w:pPr>
      <w:r w:rsidRPr="00A001CF">
        <w:rPr>
          <w:b/>
        </w:rPr>
        <w:t xml:space="preserve">                                                                                                        Załącznik Nr 2</w:t>
      </w:r>
    </w:p>
    <w:p w:rsidR="000F4297" w:rsidRPr="00A001CF" w:rsidRDefault="000F4297" w:rsidP="001F6DF6">
      <w:pPr>
        <w:rPr>
          <w:b/>
        </w:rPr>
      </w:pPr>
      <w:r w:rsidRPr="00A001CF">
        <w:rPr>
          <w:b/>
        </w:rPr>
        <w:t xml:space="preserve">                                      </w:t>
      </w:r>
    </w:p>
    <w:p w:rsidR="000F4297" w:rsidRPr="00A001CF" w:rsidRDefault="000F4297" w:rsidP="001F6DF6"/>
    <w:p w:rsidR="000F4297" w:rsidRPr="00A001CF" w:rsidRDefault="000F4297" w:rsidP="001F6DF6">
      <w:pPr>
        <w:rPr>
          <w:sz w:val="24"/>
          <w:szCs w:val="24"/>
        </w:rPr>
      </w:pPr>
      <w:r w:rsidRPr="00A001CF">
        <w:t xml:space="preserve">                               </w:t>
      </w:r>
      <w:r w:rsidRPr="00A001CF">
        <w:rPr>
          <w:sz w:val="24"/>
          <w:szCs w:val="24"/>
        </w:rPr>
        <w:t xml:space="preserve">WYKAZ DREWNA OPAŁOWEGO </w:t>
      </w:r>
    </w:p>
    <w:p w:rsidR="000F4297" w:rsidRPr="00A001CF" w:rsidRDefault="000F4297" w:rsidP="001F6DF6">
      <w:r w:rsidRPr="00A001CF">
        <w:t xml:space="preserve"> pozyskanego z wycinki drzew przydrożnych, zgromadzonego na Obwodzie Drogowym w Strzelcach Kraj.. </w:t>
      </w:r>
    </w:p>
    <w:p w:rsidR="000F4297" w:rsidRPr="00A001CF" w:rsidRDefault="000F4297" w:rsidP="001F6DF6">
      <w:pPr>
        <w:rPr>
          <w:sz w:val="24"/>
          <w:szCs w:val="24"/>
        </w:rPr>
      </w:pPr>
    </w:p>
    <w:p w:rsidR="000F4297" w:rsidRPr="00A001CF" w:rsidRDefault="000F4297" w:rsidP="001F6DF6"/>
    <w:p w:rsidR="000F4297" w:rsidRPr="00A001CF" w:rsidRDefault="000F4297" w:rsidP="001F6DF6"/>
    <w:p w:rsidR="000F4297" w:rsidRPr="00A001CF" w:rsidRDefault="000F4297" w:rsidP="001F6DF6">
      <w:pPr>
        <w:rPr>
          <w:u w:val="single"/>
        </w:rPr>
      </w:pPr>
      <w:r w:rsidRPr="00A001CF">
        <w:rPr>
          <w:u w:val="single"/>
        </w:rPr>
        <w:t>3. SKŁADOWISKO – Obwód Drogowy w Strzelcach Kraj. ul. Piastów 8</w:t>
      </w:r>
    </w:p>
    <w:p w:rsidR="000F4297" w:rsidRPr="00A001CF" w:rsidRDefault="000F4297" w:rsidP="001F6DF6">
      <w:r w:rsidRPr="00A001CF">
        <w:t>( 095 ) 7632210  kom. 601 919 683 Ela Karlińska</w:t>
      </w:r>
    </w:p>
    <w:p w:rsidR="000F4297" w:rsidRPr="00A001CF" w:rsidRDefault="000F4297" w:rsidP="001F6DF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080"/>
        <w:gridCol w:w="1285"/>
        <w:gridCol w:w="917"/>
        <w:gridCol w:w="1080"/>
        <w:gridCol w:w="1080"/>
        <w:gridCol w:w="1260"/>
        <w:gridCol w:w="1423"/>
      </w:tblGrid>
      <w:tr w:rsidR="000F4297" w:rsidRPr="00A001CF" w:rsidTr="00A2008E">
        <w:tc>
          <w:tcPr>
            <w:tcW w:w="648" w:type="dxa"/>
          </w:tcPr>
          <w:p w:rsidR="000F4297" w:rsidRPr="00A001CF" w:rsidRDefault="000F4297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L.p.</w:t>
            </w:r>
          </w:p>
        </w:tc>
        <w:tc>
          <w:tcPr>
            <w:tcW w:w="1080" w:type="dxa"/>
          </w:tcPr>
          <w:p w:rsidR="000F4297" w:rsidRPr="00A001CF" w:rsidRDefault="000F4297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Gatunek</w:t>
            </w:r>
          </w:p>
          <w:p w:rsidR="000F4297" w:rsidRPr="00A001CF" w:rsidRDefault="000F4297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drewna</w:t>
            </w:r>
          </w:p>
        </w:tc>
        <w:tc>
          <w:tcPr>
            <w:tcW w:w="1285" w:type="dxa"/>
          </w:tcPr>
          <w:p w:rsidR="000F4297" w:rsidRPr="00A001CF" w:rsidRDefault="000F4297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Sortyment</w:t>
            </w:r>
          </w:p>
        </w:tc>
        <w:tc>
          <w:tcPr>
            <w:tcW w:w="917" w:type="dxa"/>
          </w:tcPr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Ilość</w:t>
            </w:r>
          </w:p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w m</w:t>
            </w:r>
            <w:r w:rsidRPr="00A001CF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Cena jedn.</w:t>
            </w:r>
          </w:p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A001CF">
                <w:rPr>
                  <w:sz w:val="18"/>
                  <w:szCs w:val="18"/>
                </w:rPr>
                <w:t>1 m</w:t>
              </w:r>
              <w:r w:rsidRPr="00A001CF">
                <w:rPr>
                  <w:sz w:val="18"/>
                  <w:szCs w:val="18"/>
                  <w:vertAlign w:val="superscript"/>
                </w:rPr>
                <w:t>3</w:t>
              </w:r>
            </w:smartTag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Wartość</w:t>
            </w:r>
          </w:p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netto</w:t>
            </w:r>
          </w:p>
        </w:tc>
        <w:tc>
          <w:tcPr>
            <w:tcW w:w="1260" w:type="dxa"/>
          </w:tcPr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Podatek</w:t>
            </w:r>
          </w:p>
          <w:p w:rsidR="000F4297" w:rsidRPr="00A001CF" w:rsidRDefault="000F4297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VAT–8 %</w:t>
            </w:r>
          </w:p>
        </w:tc>
        <w:tc>
          <w:tcPr>
            <w:tcW w:w="1423" w:type="dxa"/>
          </w:tcPr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Wartość</w:t>
            </w:r>
          </w:p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brutto</w:t>
            </w:r>
          </w:p>
        </w:tc>
      </w:tr>
      <w:tr w:rsidR="000F4297" w:rsidRPr="00A001CF" w:rsidTr="00157CEC">
        <w:trPr>
          <w:trHeight w:val="377"/>
        </w:trPr>
        <w:tc>
          <w:tcPr>
            <w:tcW w:w="648" w:type="dxa"/>
          </w:tcPr>
          <w:p w:rsidR="000F4297" w:rsidRPr="00A001CF" w:rsidRDefault="000F4297" w:rsidP="001F6DF6">
            <w:r w:rsidRPr="00A001CF">
              <w:t>1.</w:t>
            </w:r>
          </w:p>
        </w:tc>
        <w:tc>
          <w:tcPr>
            <w:tcW w:w="1080" w:type="dxa"/>
          </w:tcPr>
          <w:p w:rsidR="000F4297" w:rsidRPr="00A001CF" w:rsidRDefault="000F4297" w:rsidP="001F6DF6">
            <w:r w:rsidRPr="00A001CF">
              <w:t>Jawor</w:t>
            </w:r>
          </w:p>
        </w:tc>
        <w:tc>
          <w:tcPr>
            <w:tcW w:w="1285" w:type="dxa"/>
          </w:tcPr>
          <w:p w:rsidR="000F4297" w:rsidRPr="00A001CF" w:rsidRDefault="000F4297" w:rsidP="001F6DF6">
            <w:r w:rsidRPr="00A001CF">
              <w:t>S4</w:t>
            </w:r>
          </w:p>
        </w:tc>
        <w:tc>
          <w:tcPr>
            <w:tcW w:w="917" w:type="dxa"/>
          </w:tcPr>
          <w:p w:rsidR="000F4297" w:rsidRPr="00A001CF" w:rsidRDefault="000F4297" w:rsidP="00A2008E">
            <w:pPr>
              <w:jc w:val="center"/>
            </w:pPr>
            <w:r w:rsidRPr="00A001CF">
              <w:t>5.02</w:t>
            </w: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</w:pPr>
            <w:r w:rsidRPr="00A001CF">
              <w:t>99.00</w:t>
            </w:r>
          </w:p>
        </w:tc>
        <w:tc>
          <w:tcPr>
            <w:tcW w:w="1080" w:type="dxa"/>
          </w:tcPr>
          <w:p w:rsidR="000F4297" w:rsidRPr="00A001CF" w:rsidRDefault="000F4297" w:rsidP="000C5BC9">
            <w:r w:rsidRPr="00A001CF">
              <w:t>496.98</w:t>
            </w:r>
          </w:p>
        </w:tc>
        <w:tc>
          <w:tcPr>
            <w:tcW w:w="1260" w:type="dxa"/>
          </w:tcPr>
          <w:p w:rsidR="000F4297" w:rsidRPr="00A001CF" w:rsidRDefault="000F4297" w:rsidP="000C5BC9">
            <w:r w:rsidRPr="00A001CF">
              <w:t>39.76</w:t>
            </w:r>
          </w:p>
        </w:tc>
        <w:tc>
          <w:tcPr>
            <w:tcW w:w="1423" w:type="dxa"/>
          </w:tcPr>
          <w:p w:rsidR="000F4297" w:rsidRPr="00A001CF" w:rsidRDefault="000F4297" w:rsidP="00157CEC">
            <w:r w:rsidRPr="00A001CF">
              <w:t>536.74</w:t>
            </w:r>
          </w:p>
        </w:tc>
      </w:tr>
      <w:tr w:rsidR="000F4297" w:rsidRPr="00A001CF" w:rsidTr="00A2008E">
        <w:tc>
          <w:tcPr>
            <w:tcW w:w="648" w:type="dxa"/>
          </w:tcPr>
          <w:p w:rsidR="000F4297" w:rsidRPr="00A001CF" w:rsidRDefault="000F4297" w:rsidP="001F6DF6">
            <w:r w:rsidRPr="00A001CF">
              <w:t>2.</w:t>
            </w:r>
          </w:p>
        </w:tc>
        <w:tc>
          <w:tcPr>
            <w:tcW w:w="1080" w:type="dxa"/>
          </w:tcPr>
          <w:p w:rsidR="000F4297" w:rsidRPr="00A001CF" w:rsidRDefault="000F4297" w:rsidP="001F6DF6">
            <w:r w:rsidRPr="00A001CF">
              <w:t>akacja</w:t>
            </w:r>
          </w:p>
        </w:tc>
        <w:tc>
          <w:tcPr>
            <w:tcW w:w="1285" w:type="dxa"/>
          </w:tcPr>
          <w:p w:rsidR="000F4297" w:rsidRPr="00A001CF" w:rsidRDefault="000F4297" w:rsidP="001F6DF6">
            <w:r w:rsidRPr="00A001CF">
              <w:t>S4</w:t>
            </w:r>
          </w:p>
        </w:tc>
        <w:tc>
          <w:tcPr>
            <w:tcW w:w="917" w:type="dxa"/>
          </w:tcPr>
          <w:p w:rsidR="000F4297" w:rsidRPr="00A001CF" w:rsidRDefault="000F4297" w:rsidP="00A2008E">
            <w:pPr>
              <w:jc w:val="center"/>
            </w:pPr>
            <w:r w:rsidRPr="00A001CF">
              <w:t>1.96</w:t>
            </w: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</w:pPr>
            <w:r w:rsidRPr="00A001CF">
              <w:t>101.00</w:t>
            </w: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</w:pPr>
            <w:r w:rsidRPr="00A001CF">
              <w:t>197.96</w:t>
            </w:r>
          </w:p>
        </w:tc>
        <w:tc>
          <w:tcPr>
            <w:tcW w:w="1260" w:type="dxa"/>
          </w:tcPr>
          <w:p w:rsidR="000F4297" w:rsidRPr="00A001CF" w:rsidRDefault="000F4297" w:rsidP="000C5BC9">
            <w:r w:rsidRPr="00A001CF">
              <w:t>15.84</w:t>
            </w:r>
          </w:p>
        </w:tc>
        <w:tc>
          <w:tcPr>
            <w:tcW w:w="1423" w:type="dxa"/>
          </w:tcPr>
          <w:p w:rsidR="000F4297" w:rsidRPr="00A001CF" w:rsidRDefault="000F4297" w:rsidP="00A2008E">
            <w:pPr>
              <w:jc w:val="center"/>
            </w:pPr>
            <w:r w:rsidRPr="00A001CF">
              <w:t>213.80</w:t>
            </w:r>
          </w:p>
        </w:tc>
      </w:tr>
      <w:tr w:rsidR="000F4297" w:rsidRPr="00A001CF" w:rsidTr="00A2008E">
        <w:tc>
          <w:tcPr>
            <w:tcW w:w="648" w:type="dxa"/>
          </w:tcPr>
          <w:p w:rsidR="000F4297" w:rsidRPr="00A001CF" w:rsidRDefault="000F4297" w:rsidP="001F6DF6">
            <w:r w:rsidRPr="00A001CF">
              <w:t>3.</w:t>
            </w:r>
          </w:p>
        </w:tc>
        <w:tc>
          <w:tcPr>
            <w:tcW w:w="1080" w:type="dxa"/>
          </w:tcPr>
          <w:p w:rsidR="000F4297" w:rsidRPr="00A001CF" w:rsidRDefault="000F4297" w:rsidP="001F6DF6">
            <w:r w:rsidRPr="00A001CF">
              <w:t>lipa</w:t>
            </w:r>
          </w:p>
        </w:tc>
        <w:tc>
          <w:tcPr>
            <w:tcW w:w="1285" w:type="dxa"/>
          </w:tcPr>
          <w:p w:rsidR="000F4297" w:rsidRPr="00A001CF" w:rsidRDefault="000F4297" w:rsidP="001F6DF6">
            <w:r w:rsidRPr="00A001CF">
              <w:t>S4</w:t>
            </w:r>
          </w:p>
        </w:tc>
        <w:tc>
          <w:tcPr>
            <w:tcW w:w="917" w:type="dxa"/>
          </w:tcPr>
          <w:p w:rsidR="000F4297" w:rsidRPr="00A001CF" w:rsidRDefault="000F4297" w:rsidP="00A2008E">
            <w:pPr>
              <w:jc w:val="center"/>
            </w:pPr>
            <w:r w:rsidRPr="00A001CF">
              <w:t>4.90</w:t>
            </w: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</w:pPr>
            <w:r w:rsidRPr="00A001CF">
              <w:t>81.00</w:t>
            </w: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</w:pPr>
            <w:r w:rsidRPr="00A001CF">
              <w:t>396.90</w:t>
            </w:r>
          </w:p>
        </w:tc>
        <w:tc>
          <w:tcPr>
            <w:tcW w:w="1260" w:type="dxa"/>
          </w:tcPr>
          <w:p w:rsidR="000F4297" w:rsidRPr="00A001CF" w:rsidRDefault="000F4297" w:rsidP="000C5BC9">
            <w:r w:rsidRPr="00A001CF">
              <w:t>31.75</w:t>
            </w:r>
          </w:p>
        </w:tc>
        <w:tc>
          <w:tcPr>
            <w:tcW w:w="1423" w:type="dxa"/>
          </w:tcPr>
          <w:p w:rsidR="000F4297" w:rsidRPr="00A001CF" w:rsidRDefault="000F4297" w:rsidP="00A2008E">
            <w:pPr>
              <w:jc w:val="center"/>
            </w:pPr>
            <w:r w:rsidRPr="00A001CF">
              <w:t>428.65</w:t>
            </w:r>
          </w:p>
        </w:tc>
      </w:tr>
      <w:tr w:rsidR="000F4297" w:rsidRPr="00A001CF" w:rsidTr="00A2008E">
        <w:tc>
          <w:tcPr>
            <w:tcW w:w="648" w:type="dxa"/>
          </w:tcPr>
          <w:p w:rsidR="000F4297" w:rsidRPr="00A001CF" w:rsidRDefault="000F4297" w:rsidP="001F6DF6">
            <w:r w:rsidRPr="00A001CF">
              <w:t>4.</w:t>
            </w:r>
          </w:p>
        </w:tc>
        <w:tc>
          <w:tcPr>
            <w:tcW w:w="1080" w:type="dxa"/>
          </w:tcPr>
          <w:p w:rsidR="000F4297" w:rsidRPr="00A001CF" w:rsidRDefault="000F4297" w:rsidP="001F6DF6">
            <w:r w:rsidRPr="00A001CF">
              <w:t>klon</w:t>
            </w:r>
          </w:p>
        </w:tc>
        <w:tc>
          <w:tcPr>
            <w:tcW w:w="1285" w:type="dxa"/>
          </w:tcPr>
          <w:p w:rsidR="000F4297" w:rsidRPr="00A001CF" w:rsidRDefault="000F4297" w:rsidP="001F6DF6">
            <w:r w:rsidRPr="00A001CF">
              <w:t>S4</w:t>
            </w:r>
          </w:p>
        </w:tc>
        <w:tc>
          <w:tcPr>
            <w:tcW w:w="917" w:type="dxa"/>
          </w:tcPr>
          <w:p w:rsidR="000F4297" w:rsidRPr="00A001CF" w:rsidRDefault="000F4297" w:rsidP="00A2008E">
            <w:pPr>
              <w:jc w:val="center"/>
            </w:pPr>
            <w:r w:rsidRPr="00A001CF">
              <w:t>41.09</w:t>
            </w: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</w:pPr>
            <w:r w:rsidRPr="00A001CF">
              <w:t>116.00</w:t>
            </w: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</w:pPr>
            <w:r w:rsidRPr="00A001CF">
              <w:t>4766.44</w:t>
            </w:r>
          </w:p>
        </w:tc>
        <w:tc>
          <w:tcPr>
            <w:tcW w:w="1260" w:type="dxa"/>
          </w:tcPr>
          <w:p w:rsidR="000F4297" w:rsidRPr="00A001CF" w:rsidRDefault="000F4297" w:rsidP="000C5BC9">
            <w:r w:rsidRPr="00A001CF">
              <w:t>381.32</w:t>
            </w:r>
          </w:p>
        </w:tc>
        <w:tc>
          <w:tcPr>
            <w:tcW w:w="1423" w:type="dxa"/>
          </w:tcPr>
          <w:p w:rsidR="000F4297" w:rsidRPr="00A001CF" w:rsidRDefault="000F4297" w:rsidP="00A2008E">
            <w:pPr>
              <w:jc w:val="center"/>
            </w:pPr>
            <w:r w:rsidRPr="00A001CF">
              <w:t>5147.76</w:t>
            </w:r>
          </w:p>
        </w:tc>
      </w:tr>
      <w:tr w:rsidR="000F4297" w:rsidRPr="00A001CF" w:rsidTr="00A2008E">
        <w:tc>
          <w:tcPr>
            <w:tcW w:w="648" w:type="dxa"/>
          </w:tcPr>
          <w:p w:rsidR="000F4297" w:rsidRPr="00A001CF" w:rsidRDefault="000F4297" w:rsidP="001F6DF6">
            <w:r w:rsidRPr="00A001CF">
              <w:t>5.</w:t>
            </w:r>
          </w:p>
        </w:tc>
        <w:tc>
          <w:tcPr>
            <w:tcW w:w="1080" w:type="dxa"/>
          </w:tcPr>
          <w:p w:rsidR="000F4297" w:rsidRPr="00A001CF" w:rsidRDefault="000F4297" w:rsidP="001F6DF6">
            <w:r w:rsidRPr="00A001CF">
              <w:t>grab</w:t>
            </w:r>
          </w:p>
        </w:tc>
        <w:tc>
          <w:tcPr>
            <w:tcW w:w="1285" w:type="dxa"/>
          </w:tcPr>
          <w:p w:rsidR="000F4297" w:rsidRPr="00A001CF" w:rsidRDefault="000F4297" w:rsidP="001F6DF6">
            <w:r w:rsidRPr="00A001CF">
              <w:t>S4</w:t>
            </w:r>
          </w:p>
        </w:tc>
        <w:tc>
          <w:tcPr>
            <w:tcW w:w="917" w:type="dxa"/>
          </w:tcPr>
          <w:p w:rsidR="000F4297" w:rsidRPr="00A001CF" w:rsidRDefault="000F4297" w:rsidP="00A2008E">
            <w:pPr>
              <w:jc w:val="center"/>
            </w:pPr>
            <w:r w:rsidRPr="00A001CF">
              <w:t>6.44</w:t>
            </w: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</w:pPr>
            <w:r w:rsidRPr="00A001CF">
              <w:t>107.00</w:t>
            </w: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</w:pPr>
            <w:r w:rsidRPr="00A001CF">
              <w:t>689.08</w:t>
            </w:r>
          </w:p>
        </w:tc>
        <w:tc>
          <w:tcPr>
            <w:tcW w:w="1260" w:type="dxa"/>
          </w:tcPr>
          <w:p w:rsidR="000F4297" w:rsidRPr="00A001CF" w:rsidRDefault="000F4297" w:rsidP="000C5BC9">
            <w:r w:rsidRPr="00A001CF">
              <w:t>55.13</w:t>
            </w:r>
          </w:p>
        </w:tc>
        <w:tc>
          <w:tcPr>
            <w:tcW w:w="1423" w:type="dxa"/>
          </w:tcPr>
          <w:p w:rsidR="000F4297" w:rsidRPr="00A001CF" w:rsidRDefault="000F4297" w:rsidP="00A2008E">
            <w:pPr>
              <w:jc w:val="center"/>
            </w:pPr>
            <w:r w:rsidRPr="00A001CF">
              <w:t>744.21</w:t>
            </w:r>
          </w:p>
        </w:tc>
      </w:tr>
      <w:tr w:rsidR="000F4297" w:rsidRPr="00A001CF" w:rsidTr="00A2008E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0F4297" w:rsidRPr="00A001CF" w:rsidRDefault="000F4297" w:rsidP="001F6DF6"/>
        </w:tc>
        <w:tc>
          <w:tcPr>
            <w:tcW w:w="1080" w:type="dxa"/>
            <w:tcBorders>
              <w:left w:val="nil"/>
              <w:bottom w:val="nil"/>
            </w:tcBorders>
          </w:tcPr>
          <w:p w:rsidR="000F4297" w:rsidRPr="00A001CF" w:rsidRDefault="000F4297" w:rsidP="001F6DF6"/>
        </w:tc>
        <w:tc>
          <w:tcPr>
            <w:tcW w:w="1285" w:type="dxa"/>
          </w:tcPr>
          <w:p w:rsidR="000F4297" w:rsidRPr="00A001CF" w:rsidRDefault="000F4297" w:rsidP="001F6DF6">
            <w:r w:rsidRPr="00A001CF">
              <w:t>Razem:</w:t>
            </w:r>
          </w:p>
        </w:tc>
        <w:tc>
          <w:tcPr>
            <w:tcW w:w="917" w:type="dxa"/>
          </w:tcPr>
          <w:p w:rsidR="000F4297" w:rsidRPr="00A001CF" w:rsidRDefault="000F4297" w:rsidP="00825F74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59.41</w:t>
            </w:r>
          </w:p>
        </w:tc>
        <w:tc>
          <w:tcPr>
            <w:tcW w:w="1080" w:type="dxa"/>
            <w:tcBorders>
              <w:bottom w:val="nil"/>
            </w:tcBorders>
          </w:tcPr>
          <w:p w:rsidR="000F4297" w:rsidRPr="00A001CF" w:rsidRDefault="000F4297" w:rsidP="00A2008E">
            <w:pPr>
              <w:jc w:val="center"/>
            </w:pPr>
          </w:p>
        </w:tc>
        <w:tc>
          <w:tcPr>
            <w:tcW w:w="1080" w:type="dxa"/>
          </w:tcPr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6547.36</w:t>
            </w:r>
          </w:p>
        </w:tc>
        <w:tc>
          <w:tcPr>
            <w:tcW w:w="1260" w:type="dxa"/>
            <w:tcBorders>
              <w:bottom w:val="nil"/>
            </w:tcBorders>
          </w:tcPr>
          <w:p w:rsidR="000F4297" w:rsidRPr="00A001CF" w:rsidRDefault="000F4297" w:rsidP="00A200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</w:tcPr>
          <w:p w:rsidR="000F4297" w:rsidRPr="00A001CF" w:rsidRDefault="000F4297" w:rsidP="00F5115C">
            <w:r w:rsidRPr="00A001CF">
              <w:t xml:space="preserve">    7071.16</w:t>
            </w:r>
          </w:p>
        </w:tc>
      </w:tr>
    </w:tbl>
    <w:p w:rsidR="000F4297" w:rsidRPr="00A001CF" w:rsidRDefault="000F4297" w:rsidP="001F6DF6"/>
    <w:p w:rsidR="000F4297" w:rsidRPr="00A001CF" w:rsidRDefault="000F4297" w:rsidP="00875118">
      <w:pPr>
        <w:rPr>
          <w:u w:val="single"/>
        </w:rPr>
      </w:pPr>
      <w:r w:rsidRPr="00A001CF">
        <w:rPr>
          <w:u w:val="single"/>
        </w:rPr>
        <w:t>UWAGA!</w:t>
      </w:r>
    </w:p>
    <w:p w:rsidR="000F4297" w:rsidRPr="00A001CF" w:rsidRDefault="000F4297" w:rsidP="00875118"/>
    <w:p w:rsidR="000F4297" w:rsidRPr="00A001CF" w:rsidRDefault="000F4297" w:rsidP="00875118">
      <w:pPr>
        <w:jc w:val="both"/>
      </w:pPr>
      <w:r w:rsidRPr="00A001CF">
        <w:t xml:space="preserve">Nie dopuszcza się możliwości dokonania zakupu tylko jednego z podanych wyżej gatunków drewna. Ogłoszenie dotyczy całości drewna  wykazanego w tabeli j.w. </w:t>
      </w:r>
    </w:p>
    <w:p w:rsidR="000F4297" w:rsidRPr="00A001CF" w:rsidRDefault="000F4297" w:rsidP="00875118"/>
    <w:p w:rsidR="000F4297" w:rsidRPr="00A001CF" w:rsidRDefault="000F4297" w:rsidP="00875118"/>
    <w:p w:rsidR="000F4297" w:rsidRPr="00A001CF" w:rsidRDefault="000F4297" w:rsidP="00875118">
      <w:r w:rsidRPr="00A001CF">
        <w:t xml:space="preserve">                                                                               </w:t>
      </w:r>
    </w:p>
    <w:p w:rsidR="000F4297" w:rsidRPr="00A001CF" w:rsidRDefault="000F4297" w:rsidP="001F6DF6"/>
    <w:sectPr w:rsidR="000F4297" w:rsidRPr="00A001CF" w:rsidSect="00636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6DF6"/>
    <w:rsid w:val="000274BB"/>
    <w:rsid w:val="00033B73"/>
    <w:rsid w:val="000C5BC9"/>
    <w:rsid w:val="000F4297"/>
    <w:rsid w:val="00147FE6"/>
    <w:rsid w:val="00157CEC"/>
    <w:rsid w:val="00175024"/>
    <w:rsid w:val="001C4328"/>
    <w:rsid w:val="001F6DF6"/>
    <w:rsid w:val="00255007"/>
    <w:rsid w:val="0025675C"/>
    <w:rsid w:val="002A0C21"/>
    <w:rsid w:val="002E28BE"/>
    <w:rsid w:val="00327237"/>
    <w:rsid w:val="00354D1A"/>
    <w:rsid w:val="003B7CCD"/>
    <w:rsid w:val="003D57F6"/>
    <w:rsid w:val="00431E2B"/>
    <w:rsid w:val="004A0F7D"/>
    <w:rsid w:val="004F20B5"/>
    <w:rsid w:val="00513152"/>
    <w:rsid w:val="005234D8"/>
    <w:rsid w:val="005663F8"/>
    <w:rsid w:val="00567B19"/>
    <w:rsid w:val="005D721D"/>
    <w:rsid w:val="00614F3B"/>
    <w:rsid w:val="00621778"/>
    <w:rsid w:val="00636596"/>
    <w:rsid w:val="00731A6C"/>
    <w:rsid w:val="007A7FEF"/>
    <w:rsid w:val="007E7CBF"/>
    <w:rsid w:val="00825F74"/>
    <w:rsid w:val="0085036B"/>
    <w:rsid w:val="00875118"/>
    <w:rsid w:val="00905C3A"/>
    <w:rsid w:val="00926E70"/>
    <w:rsid w:val="00943217"/>
    <w:rsid w:val="009928B7"/>
    <w:rsid w:val="00A001CF"/>
    <w:rsid w:val="00A2008E"/>
    <w:rsid w:val="00AB22EF"/>
    <w:rsid w:val="00B21C82"/>
    <w:rsid w:val="00BD78FC"/>
    <w:rsid w:val="00CE3C60"/>
    <w:rsid w:val="00D5792D"/>
    <w:rsid w:val="00DA3565"/>
    <w:rsid w:val="00DF1CBF"/>
    <w:rsid w:val="00E34240"/>
    <w:rsid w:val="00EC4664"/>
    <w:rsid w:val="00F24C39"/>
    <w:rsid w:val="00F5115C"/>
    <w:rsid w:val="00FD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F6"/>
    <w:rPr>
      <w:rFonts w:ascii="Verdana" w:hAnsi="Verdan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F6D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56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149</Words>
  <Characters>896</Characters>
  <Application>Microsoft Office Outlook</Application>
  <DocSecurity>0</DocSecurity>
  <Lines>0</Lines>
  <Paragraphs>0</Paragraphs>
  <ScaleCrop>false</ScaleCrop>
  <Company>GDDKiA Oddział w Zielonej Górze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Załącznik Nr 1a</dc:title>
  <dc:subject/>
  <dc:creator>Elżbieta Cytrycka</dc:creator>
  <cp:keywords/>
  <dc:description/>
  <cp:lastModifiedBy>Rejon Gorzów Wlkp.</cp:lastModifiedBy>
  <cp:revision>4</cp:revision>
  <cp:lastPrinted>2010-01-27T11:55:00Z</cp:lastPrinted>
  <dcterms:created xsi:type="dcterms:W3CDTF">2011-02-09T11:07:00Z</dcterms:created>
  <dcterms:modified xsi:type="dcterms:W3CDTF">2011-02-09T11:35:00Z</dcterms:modified>
</cp:coreProperties>
</file>