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ACE" w:rsidRPr="00A001CF" w:rsidRDefault="00321ACE" w:rsidP="001F6DF6">
      <w:pPr>
        <w:rPr>
          <w:b/>
        </w:rPr>
      </w:pPr>
      <w:r w:rsidRPr="00A001CF">
        <w:rPr>
          <w:b/>
        </w:rPr>
        <w:t xml:space="preserve">                                                                                                        Załącznik Nr 2</w:t>
      </w:r>
    </w:p>
    <w:p w:rsidR="00321ACE" w:rsidRPr="00A001CF" w:rsidRDefault="00321ACE" w:rsidP="001F6DF6">
      <w:pPr>
        <w:rPr>
          <w:b/>
        </w:rPr>
      </w:pPr>
      <w:r w:rsidRPr="00A001CF">
        <w:rPr>
          <w:b/>
        </w:rPr>
        <w:t xml:space="preserve">                                      </w:t>
      </w:r>
    </w:p>
    <w:p w:rsidR="00321ACE" w:rsidRPr="00A001CF" w:rsidRDefault="00321ACE" w:rsidP="001F6DF6"/>
    <w:p w:rsidR="00321ACE" w:rsidRPr="00A001CF" w:rsidRDefault="00321ACE" w:rsidP="001F6DF6">
      <w:pPr>
        <w:rPr>
          <w:sz w:val="24"/>
          <w:szCs w:val="24"/>
        </w:rPr>
      </w:pPr>
      <w:r w:rsidRPr="00A001CF">
        <w:t xml:space="preserve">                               </w:t>
      </w:r>
      <w:r w:rsidRPr="00A001CF">
        <w:rPr>
          <w:sz w:val="24"/>
          <w:szCs w:val="24"/>
        </w:rPr>
        <w:t xml:space="preserve">WYKAZ DREWNA OPAŁOWEGO </w:t>
      </w:r>
    </w:p>
    <w:p w:rsidR="00321ACE" w:rsidRPr="00A001CF" w:rsidRDefault="00321ACE" w:rsidP="001F6DF6">
      <w:r w:rsidRPr="00A001CF">
        <w:t xml:space="preserve"> pozyskanego z wycinki drzew przydrożnych, zgromadzonego na Obwodzie Drogowym w Strzelcach Kraj.. </w:t>
      </w:r>
    </w:p>
    <w:p w:rsidR="00321ACE" w:rsidRPr="00A001CF" w:rsidRDefault="00321ACE" w:rsidP="001F6DF6">
      <w:pPr>
        <w:rPr>
          <w:sz w:val="24"/>
          <w:szCs w:val="24"/>
        </w:rPr>
      </w:pPr>
    </w:p>
    <w:p w:rsidR="00321ACE" w:rsidRPr="00A001CF" w:rsidRDefault="00321ACE" w:rsidP="001F6DF6"/>
    <w:p w:rsidR="00321ACE" w:rsidRPr="00A001CF" w:rsidRDefault="00321ACE" w:rsidP="001F6DF6"/>
    <w:p w:rsidR="00321ACE" w:rsidRPr="00A001CF" w:rsidRDefault="00321ACE" w:rsidP="001F6DF6">
      <w:pPr>
        <w:rPr>
          <w:u w:val="single"/>
        </w:rPr>
      </w:pPr>
      <w:r w:rsidRPr="00A001CF">
        <w:rPr>
          <w:u w:val="single"/>
        </w:rPr>
        <w:t>3. SKŁADOWISKO – Obwód Drogowy w Strzelcach Kraj. ul. Piastów 8</w:t>
      </w:r>
    </w:p>
    <w:p w:rsidR="00321ACE" w:rsidRPr="00A001CF" w:rsidRDefault="00321ACE" w:rsidP="001F6DF6">
      <w:r w:rsidRPr="00A001CF">
        <w:t>( 095 ) 7632210  kom. 601 919 683 Ela Karlińska</w:t>
      </w:r>
    </w:p>
    <w:p w:rsidR="00321ACE" w:rsidRPr="00A001CF" w:rsidRDefault="00321ACE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321ACE" w:rsidRPr="00A001CF" w:rsidTr="00945566">
        <w:tc>
          <w:tcPr>
            <w:tcW w:w="648" w:type="dxa"/>
          </w:tcPr>
          <w:p w:rsidR="00321ACE" w:rsidRPr="00A001CF" w:rsidRDefault="00321ACE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321ACE" w:rsidRPr="00A001CF" w:rsidRDefault="00321ACE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Gatunek</w:t>
            </w:r>
          </w:p>
          <w:p w:rsidR="00321ACE" w:rsidRPr="00A001CF" w:rsidRDefault="00321ACE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321ACE" w:rsidRPr="00A001CF" w:rsidRDefault="00321ACE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Ilość</w:t>
            </w:r>
          </w:p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 m</w:t>
            </w:r>
            <w:r w:rsidRPr="00A001CF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Cena jedn.</w:t>
            </w:r>
          </w:p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001CF">
                <w:rPr>
                  <w:sz w:val="18"/>
                  <w:szCs w:val="18"/>
                </w:rPr>
                <w:t>1 m</w:t>
              </w:r>
              <w:r w:rsidRPr="00A001CF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Wartość</w:t>
            </w:r>
          </w:p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Podatek</w:t>
            </w:r>
          </w:p>
          <w:p w:rsidR="00321ACE" w:rsidRPr="00A001CF" w:rsidRDefault="00321ACE" w:rsidP="001F6DF6">
            <w:pPr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VAT–8 %</w:t>
            </w:r>
          </w:p>
        </w:tc>
        <w:tc>
          <w:tcPr>
            <w:tcW w:w="1423" w:type="dxa"/>
          </w:tcPr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Wartość</w:t>
            </w:r>
          </w:p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 w:rsidRPr="00A001CF">
              <w:rPr>
                <w:sz w:val="18"/>
                <w:szCs w:val="18"/>
              </w:rPr>
              <w:t>brutto</w:t>
            </w:r>
          </w:p>
        </w:tc>
      </w:tr>
      <w:tr w:rsidR="00321ACE" w:rsidRPr="00A001CF" w:rsidTr="00945566">
        <w:trPr>
          <w:trHeight w:val="377"/>
        </w:trPr>
        <w:tc>
          <w:tcPr>
            <w:tcW w:w="648" w:type="dxa"/>
          </w:tcPr>
          <w:p w:rsidR="00321ACE" w:rsidRPr="00A001CF" w:rsidRDefault="00321ACE" w:rsidP="001F6DF6">
            <w:r w:rsidRPr="00A001CF">
              <w:t>1.</w:t>
            </w:r>
          </w:p>
        </w:tc>
        <w:tc>
          <w:tcPr>
            <w:tcW w:w="1080" w:type="dxa"/>
          </w:tcPr>
          <w:p w:rsidR="00321ACE" w:rsidRPr="00A001CF" w:rsidRDefault="00321ACE" w:rsidP="001F6DF6">
            <w:r>
              <w:t>jesion</w:t>
            </w:r>
          </w:p>
        </w:tc>
        <w:tc>
          <w:tcPr>
            <w:tcW w:w="1285" w:type="dxa"/>
          </w:tcPr>
          <w:p w:rsidR="00321ACE" w:rsidRPr="00A001CF" w:rsidRDefault="00321ACE" w:rsidP="001F6DF6">
            <w:r w:rsidRPr="00A001CF">
              <w:t>S4</w:t>
            </w:r>
          </w:p>
        </w:tc>
        <w:tc>
          <w:tcPr>
            <w:tcW w:w="917" w:type="dxa"/>
          </w:tcPr>
          <w:p w:rsidR="00321ACE" w:rsidRPr="00A001CF" w:rsidRDefault="00321ACE" w:rsidP="00A2008E">
            <w:pPr>
              <w:jc w:val="center"/>
            </w:pPr>
            <w:r>
              <w:t>32.54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130</w:t>
            </w:r>
            <w:r w:rsidRPr="00A001CF">
              <w:t>.00</w:t>
            </w:r>
          </w:p>
        </w:tc>
        <w:tc>
          <w:tcPr>
            <w:tcW w:w="1080" w:type="dxa"/>
          </w:tcPr>
          <w:p w:rsidR="00321ACE" w:rsidRPr="00A001CF" w:rsidRDefault="00321ACE" w:rsidP="000C5BC9">
            <w:r>
              <w:t>4230.20</w:t>
            </w:r>
          </w:p>
        </w:tc>
        <w:tc>
          <w:tcPr>
            <w:tcW w:w="1260" w:type="dxa"/>
          </w:tcPr>
          <w:p w:rsidR="00321ACE" w:rsidRPr="00A001CF" w:rsidRDefault="00321ACE" w:rsidP="000C5BC9">
            <w:r>
              <w:t>338.42</w:t>
            </w:r>
          </w:p>
        </w:tc>
        <w:tc>
          <w:tcPr>
            <w:tcW w:w="1423" w:type="dxa"/>
          </w:tcPr>
          <w:p w:rsidR="00321ACE" w:rsidRPr="00A001CF" w:rsidRDefault="00321ACE" w:rsidP="00157CEC">
            <w:r>
              <w:t>4568.62</w:t>
            </w:r>
          </w:p>
        </w:tc>
      </w:tr>
      <w:tr w:rsidR="00321ACE" w:rsidRPr="00A001CF" w:rsidTr="00945566">
        <w:tc>
          <w:tcPr>
            <w:tcW w:w="648" w:type="dxa"/>
          </w:tcPr>
          <w:p w:rsidR="00321ACE" w:rsidRPr="00A001CF" w:rsidRDefault="00321ACE" w:rsidP="001F6DF6">
            <w:r w:rsidRPr="00A001CF">
              <w:t>2.</w:t>
            </w:r>
          </w:p>
        </w:tc>
        <w:tc>
          <w:tcPr>
            <w:tcW w:w="1080" w:type="dxa"/>
          </w:tcPr>
          <w:p w:rsidR="00321ACE" w:rsidRPr="00A001CF" w:rsidRDefault="00321ACE" w:rsidP="001F6DF6">
            <w:r>
              <w:t>Kasztan-owiec</w:t>
            </w:r>
          </w:p>
        </w:tc>
        <w:tc>
          <w:tcPr>
            <w:tcW w:w="1285" w:type="dxa"/>
          </w:tcPr>
          <w:p w:rsidR="00321ACE" w:rsidRPr="00A001CF" w:rsidRDefault="00321ACE" w:rsidP="001F6DF6">
            <w:r w:rsidRPr="00A001CF">
              <w:t>S4</w:t>
            </w:r>
          </w:p>
        </w:tc>
        <w:tc>
          <w:tcPr>
            <w:tcW w:w="917" w:type="dxa"/>
          </w:tcPr>
          <w:p w:rsidR="00321ACE" w:rsidRPr="00A001CF" w:rsidRDefault="00321ACE" w:rsidP="00A2008E">
            <w:pPr>
              <w:jc w:val="center"/>
            </w:pPr>
            <w:r>
              <w:t>3.26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90.00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293.40</w:t>
            </w:r>
          </w:p>
        </w:tc>
        <w:tc>
          <w:tcPr>
            <w:tcW w:w="1260" w:type="dxa"/>
          </w:tcPr>
          <w:p w:rsidR="00321ACE" w:rsidRPr="00A001CF" w:rsidRDefault="00321ACE" w:rsidP="000C5BC9">
            <w:r>
              <w:t>23.47</w:t>
            </w:r>
          </w:p>
        </w:tc>
        <w:tc>
          <w:tcPr>
            <w:tcW w:w="1423" w:type="dxa"/>
          </w:tcPr>
          <w:p w:rsidR="00321ACE" w:rsidRPr="00A001CF" w:rsidRDefault="00321ACE" w:rsidP="00A2008E">
            <w:pPr>
              <w:jc w:val="center"/>
            </w:pPr>
            <w:r>
              <w:t>316.87</w:t>
            </w:r>
          </w:p>
        </w:tc>
      </w:tr>
      <w:tr w:rsidR="00321ACE" w:rsidRPr="00A001CF" w:rsidTr="00945566">
        <w:tc>
          <w:tcPr>
            <w:tcW w:w="648" w:type="dxa"/>
          </w:tcPr>
          <w:p w:rsidR="00321ACE" w:rsidRPr="00A001CF" w:rsidRDefault="00321ACE" w:rsidP="001F6DF6">
            <w:r w:rsidRPr="00A001CF">
              <w:t>3.</w:t>
            </w:r>
          </w:p>
        </w:tc>
        <w:tc>
          <w:tcPr>
            <w:tcW w:w="1080" w:type="dxa"/>
          </w:tcPr>
          <w:p w:rsidR="00321ACE" w:rsidRPr="00A001CF" w:rsidRDefault="00321ACE" w:rsidP="001F6DF6">
            <w:r w:rsidRPr="00A001CF">
              <w:t>lipa</w:t>
            </w:r>
          </w:p>
        </w:tc>
        <w:tc>
          <w:tcPr>
            <w:tcW w:w="1285" w:type="dxa"/>
          </w:tcPr>
          <w:p w:rsidR="00321ACE" w:rsidRPr="00A001CF" w:rsidRDefault="00321ACE" w:rsidP="001F6DF6">
            <w:r w:rsidRPr="00A001CF">
              <w:t>S4</w:t>
            </w:r>
          </w:p>
        </w:tc>
        <w:tc>
          <w:tcPr>
            <w:tcW w:w="917" w:type="dxa"/>
          </w:tcPr>
          <w:p w:rsidR="00321ACE" w:rsidRPr="00A001CF" w:rsidRDefault="00321ACE" w:rsidP="00A2008E">
            <w:pPr>
              <w:jc w:val="center"/>
            </w:pPr>
            <w:r>
              <w:t>10.92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90.00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982.80</w:t>
            </w:r>
          </w:p>
        </w:tc>
        <w:tc>
          <w:tcPr>
            <w:tcW w:w="1260" w:type="dxa"/>
          </w:tcPr>
          <w:p w:rsidR="00321ACE" w:rsidRPr="00A001CF" w:rsidRDefault="00321ACE" w:rsidP="000C5BC9">
            <w:r>
              <w:t>78.62</w:t>
            </w:r>
          </w:p>
        </w:tc>
        <w:tc>
          <w:tcPr>
            <w:tcW w:w="1423" w:type="dxa"/>
          </w:tcPr>
          <w:p w:rsidR="00321ACE" w:rsidRPr="00A001CF" w:rsidRDefault="00321ACE" w:rsidP="00A2008E">
            <w:pPr>
              <w:jc w:val="center"/>
            </w:pPr>
            <w:r>
              <w:t>1061.42</w:t>
            </w:r>
          </w:p>
        </w:tc>
      </w:tr>
      <w:tr w:rsidR="00321ACE" w:rsidRPr="00A001CF" w:rsidTr="00945566">
        <w:tc>
          <w:tcPr>
            <w:tcW w:w="648" w:type="dxa"/>
          </w:tcPr>
          <w:p w:rsidR="00321ACE" w:rsidRPr="00A001CF" w:rsidRDefault="00321ACE" w:rsidP="001F6DF6">
            <w:r w:rsidRPr="00A001CF">
              <w:t>4.</w:t>
            </w:r>
          </w:p>
        </w:tc>
        <w:tc>
          <w:tcPr>
            <w:tcW w:w="1080" w:type="dxa"/>
          </w:tcPr>
          <w:p w:rsidR="00321ACE" w:rsidRPr="00A001CF" w:rsidRDefault="00321ACE" w:rsidP="001F6DF6">
            <w:r w:rsidRPr="00A001CF">
              <w:t>klon</w:t>
            </w:r>
          </w:p>
        </w:tc>
        <w:tc>
          <w:tcPr>
            <w:tcW w:w="1285" w:type="dxa"/>
          </w:tcPr>
          <w:p w:rsidR="00321ACE" w:rsidRPr="00A001CF" w:rsidRDefault="00321ACE" w:rsidP="001F6DF6">
            <w:r w:rsidRPr="00A001CF">
              <w:t>S4</w:t>
            </w:r>
          </w:p>
        </w:tc>
        <w:tc>
          <w:tcPr>
            <w:tcW w:w="917" w:type="dxa"/>
          </w:tcPr>
          <w:p w:rsidR="00321ACE" w:rsidRPr="00A001CF" w:rsidRDefault="00321ACE" w:rsidP="00A2008E">
            <w:pPr>
              <w:jc w:val="center"/>
            </w:pPr>
            <w:r>
              <w:t>37.94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90.00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3414.60</w:t>
            </w:r>
          </w:p>
        </w:tc>
        <w:tc>
          <w:tcPr>
            <w:tcW w:w="1260" w:type="dxa"/>
          </w:tcPr>
          <w:p w:rsidR="00321ACE" w:rsidRPr="00A001CF" w:rsidRDefault="00321ACE" w:rsidP="000C5BC9">
            <w:r>
              <w:t>273.17</w:t>
            </w:r>
          </w:p>
        </w:tc>
        <w:tc>
          <w:tcPr>
            <w:tcW w:w="1423" w:type="dxa"/>
          </w:tcPr>
          <w:p w:rsidR="00321ACE" w:rsidRPr="00A001CF" w:rsidRDefault="00321ACE" w:rsidP="00A2008E">
            <w:pPr>
              <w:jc w:val="center"/>
            </w:pPr>
            <w:r>
              <w:t>3687.77</w:t>
            </w:r>
          </w:p>
        </w:tc>
      </w:tr>
      <w:tr w:rsidR="00321ACE" w:rsidRPr="00A001CF" w:rsidTr="00945566">
        <w:tc>
          <w:tcPr>
            <w:tcW w:w="648" w:type="dxa"/>
          </w:tcPr>
          <w:p w:rsidR="00321ACE" w:rsidRPr="00A001CF" w:rsidRDefault="00321ACE" w:rsidP="001F6DF6">
            <w:r w:rsidRPr="00A001CF">
              <w:t>5.</w:t>
            </w:r>
          </w:p>
        </w:tc>
        <w:tc>
          <w:tcPr>
            <w:tcW w:w="1080" w:type="dxa"/>
          </w:tcPr>
          <w:p w:rsidR="00321ACE" w:rsidRPr="00A001CF" w:rsidRDefault="00321ACE" w:rsidP="001F6DF6">
            <w:r w:rsidRPr="00A001CF">
              <w:t>grab</w:t>
            </w:r>
          </w:p>
        </w:tc>
        <w:tc>
          <w:tcPr>
            <w:tcW w:w="1285" w:type="dxa"/>
          </w:tcPr>
          <w:p w:rsidR="00321ACE" w:rsidRPr="00A001CF" w:rsidRDefault="00321ACE" w:rsidP="001F6DF6">
            <w:r w:rsidRPr="00A001CF">
              <w:t>S4</w:t>
            </w:r>
          </w:p>
        </w:tc>
        <w:tc>
          <w:tcPr>
            <w:tcW w:w="917" w:type="dxa"/>
          </w:tcPr>
          <w:p w:rsidR="00321ACE" w:rsidRPr="00A001CF" w:rsidRDefault="00321ACE" w:rsidP="00A2008E">
            <w:pPr>
              <w:jc w:val="center"/>
            </w:pPr>
            <w:r>
              <w:t>2.98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130</w:t>
            </w:r>
            <w:r w:rsidRPr="00A001CF">
              <w:t>.00</w:t>
            </w: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</w:pPr>
            <w:r>
              <w:t>387.40</w:t>
            </w:r>
          </w:p>
        </w:tc>
        <w:tc>
          <w:tcPr>
            <w:tcW w:w="1260" w:type="dxa"/>
          </w:tcPr>
          <w:p w:rsidR="00321ACE" w:rsidRPr="00A001CF" w:rsidRDefault="00321ACE" w:rsidP="000C5BC9">
            <w:r>
              <w:t>30.99</w:t>
            </w:r>
          </w:p>
        </w:tc>
        <w:tc>
          <w:tcPr>
            <w:tcW w:w="1423" w:type="dxa"/>
          </w:tcPr>
          <w:p w:rsidR="00321ACE" w:rsidRPr="00A001CF" w:rsidRDefault="00321ACE" w:rsidP="00A2008E">
            <w:pPr>
              <w:jc w:val="center"/>
            </w:pPr>
            <w:r>
              <w:t>418.39</w:t>
            </w:r>
          </w:p>
        </w:tc>
      </w:tr>
      <w:tr w:rsidR="00321ACE" w:rsidRPr="00A001CF" w:rsidTr="00945566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321ACE" w:rsidRPr="00A001CF" w:rsidRDefault="00321ACE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321ACE" w:rsidRPr="00A001CF" w:rsidRDefault="00321ACE" w:rsidP="001F6DF6"/>
        </w:tc>
        <w:tc>
          <w:tcPr>
            <w:tcW w:w="1285" w:type="dxa"/>
          </w:tcPr>
          <w:p w:rsidR="00321ACE" w:rsidRPr="00A001CF" w:rsidRDefault="00321ACE" w:rsidP="001F6DF6">
            <w:r w:rsidRPr="00A001CF">
              <w:t>Razem:</w:t>
            </w:r>
          </w:p>
        </w:tc>
        <w:tc>
          <w:tcPr>
            <w:tcW w:w="917" w:type="dxa"/>
          </w:tcPr>
          <w:p w:rsidR="00321ACE" w:rsidRPr="00A001CF" w:rsidRDefault="00321ACE" w:rsidP="009455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87.64</w:t>
            </w:r>
          </w:p>
        </w:tc>
        <w:tc>
          <w:tcPr>
            <w:tcW w:w="1080" w:type="dxa"/>
            <w:tcBorders>
              <w:bottom w:val="nil"/>
            </w:tcBorders>
          </w:tcPr>
          <w:p w:rsidR="00321ACE" w:rsidRPr="00A001CF" w:rsidRDefault="00321ACE" w:rsidP="00A2008E">
            <w:pPr>
              <w:jc w:val="center"/>
            </w:pPr>
          </w:p>
        </w:tc>
        <w:tc>
          <w:tcPr>
            <w:tcW w:w="1080" w:type="dxa"/>
          </w:tcPr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9308.40</w:t>
            </w:r>
          </w:p>
        </w:tc>
        <w:tc>
          <w:tcPr>
            <w:tcW w:w="1260" w:type="dxa"/>
            <w:tcBorders>
              <w:bottom w:val="nil"/>
            </w:tcBorders>
          </w:tcPr>
          <w:p w:rsidR="00321ACE" w:rsidRPr="00A001CF" w:rsidRDefault="00321ACE" w:rsidP="00A200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</w:tcPr>
          <w:p w:rsidR="00321ACE" w:rsidRPr="00A001CF" w:rsidRDefault="00321ACE" w:rsidP="00F5115C">
            <w:r>
              <w:t xml:space="preserve">    10053.07</w:t>
            </w:r>
          </w:p>
        </w:tc>
      </w:tr>
    </w:tbl>
    <w:p w:rsidR="00321ACE" w:rsidRPr="00A001CF" w:rsidRDefault="00321ACE" w:rsidP="001F6DF6"/>
    <w:p w:rsidR="00321ACE" w:rsidRPr="00A001CF" w:rsidRDefault="00321ACE" w:rsidP="00875118">
      <w:pPr>
        <w:rPr>
          <w:u w:val="single"/>
        </w:rPr>
      </w:pPr>
      <w:r w:rsidRPr="00A001CF">
        <w:rPr>
          <w:u w:val="single"/>
        </w:rPr>
        <w:t>UWAGA!</w:t>
      </w:r>
    </w:p>
    <w:p w:rsidR="00321ACE" w:rsidRPr="00A001CF" w:rsidRDefault="00321ACE" w:rsidP="00875118"/>
    <w:p w:rsidR="00321ACE" w:rsidRPr="00A001CF" w:rsidRDefault="00321ACE" w:rsidP="00875118">
      <w:pPr>
        <w:jc w:val="both"/>
      </w:pPr>
      <w:r w:rsidRPr="00A001CF">
        <w:t xml:space="preserve">Nie dopuszcza się możliwości dokonania zakupu tylko jednego z podanych wyżej gatunków drewna. Ogłoszenie dotyczy całości drewna  wykazanego w tabeli j.w. </w:t>
      </w:r>
    </w:p>
    <w:p w:rsidR="00321ACE" w:rsidRPr="00A001CF" w:rsidRDefault="00321ACE" w:rsidP="00875118"/>
    <w:p w:rsidR="00321ACE" w:rsidRPr="00A001CF" w:rsidRDefault="00321ACE" w:rsidP="00875118"/>
    <w:p w:rsidR="00321ACE" w:rsidRPr="00A001CF" w:rsidRDefault="00321ACE" w:rsidP="00875118">
      <w:r w:rsidRPr="00A001CF">
        <w:t xml:space="preserve">                                                                               </w:t>
      </w:r>
    </w:p>
    <w:p w:rsidR="00321ACE" w:rsidRPr="00A001CF" w:rsidRDefault="00321ACE" w:rsidP="001F6DF6"/>
    <w:sectPr w:rsidR="00321ACE" w:rsidRPr="00A001CF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0274BB"/>
    <w:rsid w:val="00033B73"/>
    <w:rsid w:val="000C5BC9"/>
    <w:rsid w:val="000F4297"/>
    <w:rsid w:val="00147FE6"/>
    <w:rsid w:val="00157CEC"/>
    <w:rsid w:val="00175024"/>
    <w:rsid w:val="001A79FA"/>
    <w:rsid w:val="001C4328"/>
    <w:rsid w:val="001F6DF6"/>
    <w:rsid w:val="00255007"/>
    <w:rsid w:val="0025675C"/>
    <w:rsid w:val="002A0C21"/>
    <w:rsid w:val="002E28BE"/>
    <w:rsid w:val="00314CEA"/>
    <w:rsid w:val="00321ACE"/>
    <w:rsid w:val="00327237"/>
    <w:rsid w:val="00354D1A"/>
    <w:rsid w:val="003B7CCD"/>
    <w:rsid w:val="003D57F6"/>
    <w:rsid w:val="00431E2B"/>
    <w:rsid w:val="004A0F7D"/>
    <w:rsid w:val="004F20B5"/>
    <w:rsid w:val="00513152"/>
    <w:rsid w:val="005234D8"/>
    <w:rsid w:val="005663F8"/>
    <w:rsid w:val="00567B19"/>
    <w:rsid w:val="005D721D"/>
    <w:rsid w:val="00614F3B"/>
    <w:rsid w:val="00621778"/>
    <w:rsid w:val="00636596"/>
    <w:rsid w:val="006E36F1"/>
    <w:rsid w:val="00731A6C"/>
    <w:rsid w:val="007A7FEF"/>
    <w:rsid w:val="007E7CBF"/>
    <w:rsid w:val="00825F74"/>
    <w:rsid w:val="0085036B"/>
    <w:rsid w:val="00875118"/>
    <w:rsid w:val="008D3073"/>
    <w:rsid w:val="00905C3A"/>
    <w:rsid w:val="00926E70"/>
    <w:rsid w:val="00943217"/>
    <w:rsid w:val="00945566"/>
    <w:rsid w:val="009928B7"/>
    <w:rsid w:val="00A001CF"/>
    <w:rsid w:val="00A2008E"/>
    <w:rsid w:val="00AB22EF"/>
    <w:rsid w:val="00B21C82"/>
    <w:rsid w:val="00BD78FC"/>
    <w:rsid w:val="00C14046"/>
    <w:rsid w:val="00CE3C60"/>
    <w:rsid w:val="00D5792D"/>
    <w:rsid w:val="00D92475"/>
    <w:rsid w:val="00DA3565"/>
    <w:rsid w:val="00DF1CBF"/>
    <w:rsid w:val="00E34240"/>
    <w:rsid w:val="00EC4664"/>
    <w:rsid w:val="00F24C39"/>
    <w:rsid w:val="00F369BC"/>
    <w:rsid w:val="00F5115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71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151</Words>
  <Characters>908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6</cp:revision>
  <cp:lastPrinted>2011-04-07T11:18:00Z</cp:lastPrinted>
  <dcterms:created xsi:type="dcterms:W3CDTF">2011-02-09T11:07:00Z</dcterms:created>
  <dcterms:modified xsi:type="dcterms:W3CDTF">2011-04-07T11:18:00Z</dcterms:modified>
</cp:coreProperties>
</file>