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BED96" w14:textId="77777777" w:rsidR="008B4D33" w:rsidRPr="004F3F0F" w:rsidRDefault="00454371" w:rsidP="00713CCE">
      <w:pPr>
        <w:pStyle w:val="Nagwek"/>
        <w:spacing w:after="120"/>
        <w:jc w:val="center"/>
        <w:rPr>
          <w:i/>
        </w:rPr>
      </w:pPr>
      <w:r w:rsidRPr="00454371">
        <w:rPr>
          <w:rStyle w:val="fontstyle01"/>
          <w:rFonts w:asciiTheme="minorHAnsi" w:hAnsiTheme="minorHAnsi" w:cstheme="minorHAnsi"/>
          <w:sz w:val="52"/>
          <w:szCs w:val="52"/>
        </w:rPr>
        <w:t>F</w:t>
      </w:r>
      <w:r w:rsidRPr="00454371">
        <w:rPr>
          <w:rStyle w:val="fontstyle01"/>
          <w:rFonts w:asciiTheme="minorHAnsi" w:hAnsiTheme="minorHAnsi" w:cstheme="minorHAnsi"/>
          <w:sz w:val="42"/>
          <w:szCs w:val="42"/>
        </w:rPr>
        <w:t>ORMULARZ OPINII</w:t>
      </w:r>
      <w:r w:rsidR="008B4D33" w:rsidRPr="008B4D33">
        <w:rPr>
          <w:b/>
          <w:i/>
        </w:rPr>
        <w:t xml:space="preserve"> </w:t>
      </w:r>
      <w:r w:rsidR="008B4D33">
        <w:rPr>
          <w:b/>
          <w:i/>
        </w:rPr>
        <w:t xml:space="preserve"> </w:t>
      </w:r>
    </w:p>
    <w:p w14:paraId="7F791F28" w14:textId="32F9B06C" w:rsidR="00454371" w:rsidRDefault="009B2E94" w:rsidP="00713CCE">
      <w:pPr>
        <w:spacing w:line="240" w:lineRule="auto"/>
        <w:rPr>
          <w:rStyle w:val="fontstyle21"/>
          <w:rFonts w:asciiTheme="minorHAnsi" w:hAnsiTheme="minorHAnsi" w:cstheme="minorHAnsi"/>
          <w:b/>
        </w:rPr>
      </w:pPr>
      <w:r>
        <w:rPr>
          <w:rStyle w:val="fontstyle21"/>
          <w:rFonts w:asciiTheme="minorHAnsi" w:hAnsiTheme="minorHAnsi" w:cstheme="minorHAnsi"/>
          <w:b/>
        </w:rPr>
        <w:t xml:space="preserve">UWAGA - </w:t>
      </w:r>
      <w:r w:rsidR="007A5D67" w:rsidRPr="00C532BA">
        <w:rPr>
          <w:rStyle w:val="fontstyle21"/>
          <w:rFonts w:asciiTheme="minorHAnsi" w:hAnsiTheme="minorHAnsi" w:cstheme="minorHAnsi"/>
          <w:b/>
        </w:rPr>
        <w:t xml:space="preserve">Przed wypełnieniem formularza opinii prosimy o zapoznanie się z informacjami zawartymi na odwrotnej stronie, dotyczącymi </w:t>
      </w:r>
      <w:r w:rsidR="00E56C01" w:rsidRPr="00C532BA">
        <w:rPr>
          <w:rStyle w:val="fontstyle21"/>
          <w:rFonts w:asciiTheme="minorHAnsi" w:hAnsiTheme="minorHAnsi" w:cstheme="minorHAnsi"/>
          <w:b/>
        </w:rPr>
        <w:t xml:space="preserve">ochrony </w:t>
      </w:r>
      <w:r w:rsidR="007A5D67" w:rsidRPr="00C532BA">
        <w:rPr>
          <w:rStyle w:val="fontstyle21"/>
          <w:rFonts w:asciiTheme="minorHAnsi" w:hAnsiTheme="minorHAnsi" w:cstheme="minorHAnsi"/>
          <w:b/>
        </w:rPr>
        <w:t>Państwa danych</w:t>
      </w:r>
      <w:r w:rsidR="00E56C01" w:rsidRPr="00C532BA">
        <w:rPr>
          <w:rStyle w:val="fontstyle21"/>
          <w:rFonts w:asciiTheme="minorHAnsi" w:hAnsiTheme="minorHAnsi" w:cstheme="minorHAnsi"/>
          <w:b/>
        </w:rPr>
        <w:t xml:space="preserve"> osobowych</w:t>
      </w:r>
      <w:r w:rsidR="007A5D67" w:rsidRPr="00C532BA">
        <w:rPr>
          <w:rStyle w:val="fontstyle21"/>
          <w:rFonts w:asciiTheme="minorHAnsi" w:hAnsiTheme="minorHAnsi" w:cstheme="minorHAnsi"/>
          <w:b/>
        </w:rPr>
        <w:t>.</w:t>
      </w:r>
      <w:r w:rsidR="00713CCE">
        <w:rPr>
          <w:rStyle w:val="fontstyle21"/>
          <w:rFonts w:asciiTheme="minorHAnsi" w:hAnsiTheme="minorHAnsi" w:cstheme="minorHAnsi"/>
          <w:b/>
        </w:rPr>
        <w:t xml:space="preserve"> </w:t>
      </w:r>
      <w:r w:rsidR="00A16D28" w:rsidRPr="000B2C50">
        <w:rPr>
          <w:rStyle w:val="fontstyle21"/>
          <w:rFonts w:asciiTheme="minorHAnsi" w:hAnsiTheme="minorHAnsi" w:cstheme="minorHAnsi"/>
          <w:b/>
          <w:u w:val="single"/>
        </w:rPr>
        <w:t>Brak potwierdzenia (podpisu)</w:t>
      </w:r>
      <w:r w:rsidR="00A16D28">
        <w:rPr>
          <w:rStyle w:val="fontstyle21"/>
          <w:rFonts w:asciiTheme="minorHAnsi" w:hAnsiTheme="minorHAnsi" w:cstheme="minorHAnsi"/>
          <w:b/>
        </w:rPr>
        <w:t xml:space="preserve"> zgody na przetwarzanie danych osobowych uniemożliwi wykorzystania formularza w pracach projektowych.</w:t>
      </w:r>
    </w:p>
    <w:p w14:paraId="64AD48A0" w14:textId="06CC03C2" w:rsidR="00B61FD3" w:rsidRDefault="00454371" w:rsidP="00713CCE">
      <w:pPr>
        <w:spacing w:before="120" w:after="120" w:line="240" w:lineRule="auto"/>
        <w:jc w:val="left"/>
        <w:rPr>
          <w:rStyle w:val="fontstyle21"/>
          <w:rFonts w:asciiTheme="minorHAnsi" w:hAnsiTheme="minorHAnsi" w:cstheme="minorHAnsi"/>
          <w:color w:val="D9D9D9" w:themeColor="background1" w:themeShade="D9"/>
        </w:rPr>
      </w:pPr>
      <w:r w:rsidRPr="00450F4F">
        <w:rPr>
          <w:rStyle w:val="fontstyle21"/>
          <w:rFonts w:asciiTheme="minorHAnsi" w:hAnsiTheme="minorHAnsi" w:cstheme="minorHAnsi"/>
          <w:b/>
        </w:rPr>
        <w:t>Imię i nazwisko</w:t>
      </w:r>
      <w:r w:rsidR="00450F4F">
        <w:rPr>
          <w:rStyle w:val="fontstyle21"/>
          <w:rFonts w:asciiTheme="minorHAnsi" w:hAnsiTheme="minorHAnsi" w:cstheme="minorHAnsi"/>
          <w:b/>
        </w:rPr>
        <w:t>:</w:t>
      </w:r>
      <w:r>
        <w:rPr>
          <w:rStyle w:val="fontstyle21"/>
          <w:rFonts w:asciiTheme="minorHAnsi" w:hAnsiTheme="minorHAnsi" w:cstheme="minorHAnsi"/>
        </w:rPr>
        <w:tab/>
      </w:r>
      <w:r w:rsidR="00C6523D">
        <w:rPr>
          <w:rStyle w:val="fontstyle21"/>
          <w:rFonts w:asciiTheme="minorHAnsi" w:hAnsiTheme="minorHAnsi" w:cstheme="minorHAnsi"/>
        </w:rPr>
        <w:tab/>
      </w:r>
      <w:r w:rsidRPr="00454371">
        <w:rPr>
          <w:rStyle w:val="fontstyle21"/>
          <w:rFonts w:asciiTheme="minorHAnsi" w:hAnsiTheme="minorHAnsi" w:cstheme="minorHAnsi"/>
          <w:color w:val="D9D9D9" w:themeColor="background1" w:themeShade="D9"/>
        </w:rPr>
        <w:t>.............................................................................................................</w:t>
      </w:r>
      <w:r w:rsidR="00C6523D">
        <w:rPr>
          <w:rStyle w:val="fontstyle21"/>
          <w:rFonts w:asciiTheme="minorHAnsi" w:hAnsiTheme="minorHAnsi" w:cstheme="minorHAnsi"/>
          <w:color w:val="D9D9D9" w:themeColor="background1" w:themeShade="D9"/>
        </w:rPr>
        <w:t>............................</w:t>
      </w:r>
      <w:r w:rsidR="00713CCE">
        <w:rPr>
          <w:rStyle w:val="fontstyle21"/>
          <w:rFonts w:asciiTheme="minorHAnsi" w:hAnsiTheme="minorHAnsi" w:cstheme="minorHAnsi"/>
          <w:color w:val="D9D9D9" w:themeColor="background1" w:themeShade="D9"/>
        </w:rPr>
        <w:t>...........</w:t>
      </w:r>
    </w:p>
    <w:p w14:paraId="66C80F25" w14:textId="7681A359" w:rsidR="00B61FD3" w:rsidRDefault="00B61FD3" w:rsidP="00713CCE">
      <w:pPr>
        <w:spacing w:before="120" w:after="120" w:line="240" w:lineRule="auto"/>
        <w:jc w:val="left"/>
        <w:rPr>
          <w:rStyle w:val="fontstyle21"/>
          <w:rFonts w:asciiTheme="minorHAnsi" w:hAnsiTheme="minorHAnsi" w:cstheme="minorHAnsi"/>
          <w:b/>
        </w:rPr>
      </w:pPr>
      <w:r>
        <w:rPr>
          <w:rStyle w:val="fontstyle21"/>
          <w:rFonts w:asciiTheme="minorHAnsi" w:hAnsiTheme="minorHAnsi" w:cstheme="minorHAnsi"/>
          <w:b/>
        </w:rPr>
        <w:t>Adres</w:t>
      </w:r>
      <w:r w:rsidR="00C9199C">
        <w:rPr>
          <w:rStyle w:val="fontstyle21"/>
          <w:rFonts w:asciiTheme="minorHAnsi" w:hAnsiTheme="minorHAnsi" w:cstheme="minorHAnsi"/>
          <w:b/>
        </w:rPr>
        <w:t xml:space="preserve"> (ulica i nr domu)</w:t>
      </w:r>
      <w:r w:rsidR="00450F4F">
        <w:rPr>
          <w:rStyle w:val="fontstyle21"/>
          <w:rFonts w:asciiTheme="minorHAnsi" w:hAnsiTheme="minorHAnsi" w:cstheme="minorHAnsi"/>
          <w:b/>
        </w:rPr>
        <w:t>:</w:t>
      </w:r>
      <w:r w:rsidR="00454371" w:rsidRPr="00B61FD3">
        <w:rPr>
          <w:rStyle w:val="fontstyle21"/>
          <w:rFonts w:asciiTheme="minorHAnsi" w:hAnsiTheme="minorHAnsi" w:cstheme="minorHAnsi"/>
          <w:b/>
        </w:rPr>
        <w:tab/>
      </w:r>
      <w:r w:rsidR="00454371" w:rsidRPr="00B61FD3">
        <w:rPr>
          <w:rStyle w:val="fontstyle21"/>
          <w:rFonts w:asciiTheme="minorHAnsi" w:hAnsiTheme="minorHAnsi" w:cstheme="minorHAnsi"/>
          <w:color w:val="D9D9D9" w:themeColor="background1" w:themeShade="D9"/>
        </w:rPr>
        <w:t>.................................................................................................</w:t>
      </w:r>
      <w:r>
        <w:rPr>
          <w:rStyle w:val="fontstyle21"/>
          <w:rFonts w:asciiTheme="minorHAnsi" w:hAnsiTheme="minorHAnsi" w:cstheme="minorHAnsi"/>
          <w:color w:val="D9D9D9" w:themeColor="background1" w:themeShade="D9"/>
        </w:rPr>
        <w:t>...........</w:t>
      </w:r>
      <w:r w:rsidR="00C6523D">
        <w:rPr>
          <w:rStyle w:val="fontstyle21"/>
          <w:rFonts w:asciiTheme="minorHAnsi" w:hAnsiTheme="minorHAnsi" w:cstheme="minorHAnsi"/>
          <w:color w:val="D9D9D9" w:themeColor="background1" w:themeShade="D9"/>
        </w:rPr>
        <w:t>............................</w:t>
      </w:r>
      <w:r w:rsidR="00713CCE">
        <w:rPr>
          <w:rStyle w:val="fontstyle21"/>
          <w:rFonts w:asciiTheme="minorHAnsi" w:hAnsiTheme="minorHAnsi" w:cstheme="minorHAnsi"/>
          <w:color w:val="D9D9D9" w:themeColor="background1" w:themeShade="D9"/>
        </w:rPr>
        <w:t>............</w:t>
      </w:r>
    </w:p>
    <w:p w14:paraId="23F9E34C" w14:textId="4B319EFC" w:rsidR="00450F4F" w:rsidRDefault="00454371" w:rsidP="00713CCE">
      <w:pPr>
        <w:spacing w:before="120" w:after="120" w:line="240" w:lineRule="auto"/>
        <w:jc w:val="left"/>
        <w:rPr>
          <w:rStyle w:val="fontstyle21"/>
          <w:rFonts w:asciiTheme="minorHAnsi" w:hAnsiTheme="minorHAnsi" w:cstheme="minorHAnsi"/>
          <w:color w:val="D9D9D9" w:themeColor="background1" w:themeShade="D9"/>
        </w:rPr>
      </w:pPr>
      <w:r w:rsidRPr="00450F4F">
        <w:rPr>
          <w:rStyle w:val="fontstyle21"/>
          <w:rFonts w:asciiTheme="minorHAnsi" w:hAnsiTheme="minorHAnsi" w:cstheme="minorHAnsi"/>
          <w:b/>
        </w:rPr>
        <w:t>Obręb i numer działki</w:t>
      </w:r>
      <w:r w:rsidR="00450F4F" w:rsidRPr="00713CCE">
        <w:rPr>
          <w:rStyle w:val="fontstyle21"/>
          <w:rFonts w:asciiTheme="minorHAnsi" w:hAnsiTheme="minorHAnsi" w:cstheme="minorHAnsi"/>
          <w:b/>
          <w:bCs/>
        </w:rPr>
        <w:t>:</w:t>
      </w:r>
      <w:r w:rsidRPr="00454371">
        <w:rPr>
          <w:rStyle w:val="fontstyle21"/>
          <w:rFonts w:asciiTheme="minorHAnsi" w:hAnsiTheme="minorHAnsi" w:cstheme="minorHAnsi"/>
        </w:rPr>
        <w:t xml:space="preserve"> </w:t>
      </w:r>
      <w:r>
        <w:rPr>
          <w:rStyle w:val="fontstyle21"/>
          <w:rFonts w:asciiTheme="minorHAnsi" w:hAnsiTheme="minorHAnsi" w:cstheme="minorHAnsi"/>
        </w:rPr>
        <w:tab/>
      </w:r>
      <w:r w:rsidRPr="00454371">
        <w:rPr>
          <w:rStyle w:val="fontstyle21"/>
          <w:rFonts w:asciiTheme="minorHAnsi" w:hAnsiTheme="minorHAnsi" w:cstheme="minorHAnsi"/>
          <w:color w:val="D9D9D9" w:themeColor="background1" w:themeShade="D9"/>
        </w:rPr>
        <w:t>............................................................................................................</w:t>
      </w:r>
      <w:r w:rsidR="00C6523D">
        <w:rPr>
          <w:rStyle w:val="fontstyle21"/>
          <w:rFonts w:asciiTheme="minorHAnsi" w:hAnsiTheme="minorHAnsi" w:cstheme="minorHAnsi"/>
          <w:color w:val="D9D9D9" w:themeColor="background1" w:themeShade="D9"/>
        </w:rPr>
        <w:t>.</w:t>
      </w:r>
      <w:r w:rsidR="00713CCE">
        <w:rPr>
          <w:rStyle w:val="fontstyle21"/>
          <w:rFonts w:asciiTheme="minorHAnsi" w:hAnsiTheme="minorHAnsi" w:cstheme="minorHAnsi"/>
          <w:color w:val="D9D9D9" w:themeColor="background1" w:themeShade="D9"/>
        </w:rPr>
        <w:t>.......................................</w:t>
      </w:r>
    </w:p>
    <w:p w14:paraId="5862C44C" w14:textId="0B46F43A" w:rsidR="00713CCE" w:rsidRPr="00A847C8" w:rsidRDefault="00713CCE" w:rsidP="00713CCE">
      <w:pPr>
        <w:spacing w:before="120" w:after="120" w:line="240" w:lineRule="auto"/>
        <w:jc w:val="left"/>
        <w:rPr>
          <w:rStyle w:val="fontstyle21"/>
          <w:rFonts w:asciiTheme="minorHAnsi" w:hAnsiTheme="minorHAnsi" w:cstheme="minorHAnsi"/>
          <w:b/>
          <w:sz w:val="18"/>
          <w:szCs w:val="18"/>
        </w:rPr>
      </w:pPr>
      <w:r w:rsidRPr="00A847C8">
        <w:rPr>
          <w:rStyle w:val="fontstyle21"/>
          <w:rFonts w:asciiTheme="minorHAnsi" w:hAnsiTheme="minorHAnsi" w:cstheme="minorHAnsi"/>
          <w:b/>
          <w:sz w:val="18"/>
          <w:szCs w:val="18"/>
        </w:rPr>
        <w:t>Czy działki / nieruchomości pozostające w zakresie inwestycji związane są z prowadzeniem działalności gospodarczej?</w:t>
      </w: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821"/>
      </w:tblGrid>
      <w:tr w:rsidR="00713CCE" w14:paraId="3A273B55" w14:textId="77777777" w:rsidTr="00A847C8">
        <w:trPr>
          <w:trHeight w:val="299"/>
        </w:trPr>
        <w:tc>
          <w:tcPr>
            <w:tcW w:w="2499" w:type="pct"/>
          </w:tcPr>
          <w:p w14:paraId="3EF41104" w14:textId="0136A918" w:rsidR="00713CCE" w:rsidRDefault="00713CCE" w:rsidP="00A95102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</w:t>
            </w:r>
            <w:r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0E1C1143" wp14:editId="65CEE19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40640</wp:posOffset>
                      </wp:positionV>
                      <wp:extent cx="180975" cy="171450"/>
                      <wp:effectExtent l="38100" t="38100" r="85725" b="11430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884CF2" id="Prostokąt 3" o:spid="_x0000_s1026" style="position:absolute;margin-left:0;margin-top:3.2pt;width:14.25pt;height:13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TAK</w:t>
            </w:r>
          </w:p>
        </w:tc>
        <w:tc>
          <w:tcPr>
            <w:tcW w:w="2501" w:type="pct"/>
          </w:tcPr>
          <w:p w14:paraId="343D991A" w14:textId="402FA7A1" w:rsidR="00713CCE" w:rsidRDefault="00713CCE" w:rsidP="00A95102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</w:t>
            </w:r>
            <w:r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CB19581" wp14:editId="53C1576B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40640</wp:posOffset>
                      </wp:positionV>
                      <wp:extent cx="180975" cy="171450"/>
                      <wp:effectExtent l="38100" t="38100" r="85725" b="114300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26AD01" id="Prostokąt 4" o:spid="_x0000_s1026" style="position:absolute;margin-left:.2pt;margin-top:3.2pt;width:14.25pt;height:13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 NIE</w:t>
            </w:r>
          </w:p>
        </w:tc>
      </w:tr>
    </w:tbl>
    <w:p w14:paraId="4491A0D1" w14:textId="48F7E4D2" w:rsidR="00454371" w:rsidRPr="00A847C8" w:rsidRDefault="00885744" w:rsidP="0053740B">
      <w:pPr>
        <w:spacing w:before="120" w:after="120" w:line="240" w:lineRule="auto"/>
        <w:jc w:val="left"/>
        <w:rPr>
          <w:rStyle w:val="fontstyle21"/>
          <w:rFonts w:asciiTheme="minorHAnsi" w:hAnsiTheme="minorHAnsi" w:cstheme="minorHAnsi"/>
          <w:sz w:val="18"/>
        </w:rPr>
      </w:pPr>
      <w:r w:rsidRPr="00A847C8">
        <w:rPr>
          <w:rStyle w:val="fontstyle21"/>
          <w:rFonts w:asciiTheme="minorHAnsi" w:hAnsiTheme="minorHAnsi" w:cstheme="minorHAnsi"/>
          <w:b/>
          <w:sz w:val="18"/>
        </w:rPr>
        <w:t>Informacja o wypełnianiu:</w:t>
      </w:r>
      <w:r w:rsidRPr="00A847C8">
        <w:rPr>
          <w:rStyle w:val="fontstyle21"/>
          <w:rFonts w:asciiTheme="minorHAnsi" w:hAnsiTheme="minorHAnsi" w:cstheme="minorHAnsi"/>
          <w:sz w:val="18"/>
        </w:rPr>
        <w:t xml:space="preserve"> formularz opinii został przygotowany w postaci ankiety, w której prosimy zaznaczyć znakiem „x” </w:t>
      </w:r>
      <w:r w:rsidR="0053740B" w:rsidRPr="00A847C8">
        <w:rPr>
          <w:rStyle w:val="fontstyle21"/>
          <w:rFonts w:asciiTheme="minorHAnsi" w:hAnsiTheme="minorHAnsi" w:cstheme="minorHAnsi"/>
          <w:sz w:val="18"/>
        </w:rPr>
        <w:t xml:space="preserve">Państwa </w:t>
      </w:r>
      <w:r w:rsidRPr="00A847C8">
        <w:rPr>
          <w:rStyle w:val="fontstyle21"/>
          <w:rFonts w:asciiTheme="minorHAnsi" w:hAnsiTheme="minorHAnsi" w:cstheme="minorHAnsi"/>
          <w:sz w:val="18"/>
        </w:rPr>
        <w:t xml:space="preserve">odpowiedzi. </w:t>
      </w:r>
      <w:r w:rsidR="0053740B" w:rsidRPr="00A847C8">
        <w:rPr>
          <w:rStyle w:val="fontstyle21"/>
          <w:rFonts w:asciiTheme="minorHAnsi" w:hAnsiTheme="minorHAnsi" w:cstheme="minorHAnsi"/>
          <w:sz w:val="18"/>
        </w:rPr>
        <w:t>Uzasadnienia,</w:t>
      </w:r>
      <w:r w:rsidR="00E602D5">
        <w:rPr>
          <w:rStyle w:val="fontstyle21"/>
          <w:rFonts w:asciiTheme="minorHAnsi" w:hAnsiTheme="minorHAnsi" w:cstheme="minorHAnsi"/>
          <w:sz w:val="18"/>
        </w:rPr>
        <w:t xml:space="preserve"> opinie i inne uwagi, a także </w:t>
      </w:r>
      <w:r w:rsidR="0053740B" w:rsidRPr="00A847C8">
        <w:rPr>
          <w:rStyle w:val="fontstyle21"/>
          <w:rFonts w:asciiTheme="minorHAnsi" w:hAnsiTheme="minorHAnsi" w:cstheme="minorHAnsi"/>
          <w:sz w:val="18"/>
        </w:rPr>
        <w:t>w przypadku wyboru „żaden” prosimy zamieścić poniżej</w:t>
      </w:r>
      <w:r w:rsidR="00A847C8">
        <w:rPr>
          <w:rStyle w:val="fontstyle21"/>
          <w:rFonts w:asciiTheme="minorHAnsi" w:hAnsiTheme="minorHAnsi" w:cstheme="minorHAnsi"/>
          <w:sz w:val="18"/>
        </w:rPr>
        <w:t xml:space="preserve"> </w:t>
      </w:r>
      <w:r w:rsidR="00E602D5">
        <w:rPr>
          <w:rStyle w:val="fontstyle21"/>
          <w:rFonts w:asciiTheme="minorHAnsi" w:hAnsiTheme="minorHAnsi" w:cstheme="minorHAnsi"/>
          <w:sz w:val="18"/>
        </w:rPr>
        <w:t>pod pytaniem 4</w:t>
      </w:r>
      <w:r w:rsidR="00A847C8" w:rsidRPr="00A847C8">
        <w:rPr>
          <w:rStyle w:val="fontstyle21"/>
          <w:rFonts w:asciiTheme="minorHAnsi" w:hAnsiTheme="minorHAnsi" w:cstheme="minorHAnsi"/>
          <w:sz w:val="18"/>
          <w:szCs w:val="18"/>
        </w:rPr>
        <w:t xml:space="preserve"> (w przypadku braku miejsca proszę dołączyć dodatkowe </w:t>
      </w:r>
      <w:r w:rsidR="00A847C8">
        <w:rPr>
          <w:rStyle w:val="fontstyle21"/>
          <w:rFonts w:asciiTheme="minorHAnsi" w:hAnsiTheme="minorHAnsi" w:cstheme="minorHAnsi"/>
          <w:sz w:val="18"/>
          <w:szCs w:val="18"/>
        </w:rPr>
        <w:t xml:space="preserve">ponumerowane </w:t>
      </w:r>
      <w:r w:rsidR="00A847C8" w:rsidRPr="00A847C8">
        <w:rPr>
          <w:rStyle w:val="fontstyle21"/>
          <w:rFonts w:asciiTheme="minorHAnsi" w:hAnsiTheme="minorHAnsi" w:cstheme="minorHAnsi"/>
          <w:sz w:val="18"/>
          <w:szCs w:val="18"/>
        </w:rPr>
        <w:t>strony)</w:t>
      </w:r>
      <w:r w:rsidR="0053740B" w:rsidRPr="00A847C8">
        <w:rPr>
          <w:rStyle w:val="fontstyle21"/>
          <w:rFonts w:asciiTheme="minorHAnsi" w:hAnsiTheme="minorHAnsi" w:cstheme="minorHAnsi"/>
          <w:sz w:val="18"/>
        </w:rPr>
        <w:t>.</w:t>
      </w: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1"/>
        <w:gridCol w:w="17"/>
        <w:gridCol w:w="2111"/>
        <w:gridCol w:w="852"/>
        <w:gridCol w:w="52"/>
        <w:gridCol w:w="1505"/>
        <w:gridCol w:w="2410"/>
      </w:tblGrid>
      <w:tr w:rsidR="000B2C50" w14:paraId="4330C2D0" w14:textId="77777777" w:rsidTr="00A847C8">
        <w:trPr>
          <w:trHeight w:val="289"/>
        </w:trPr>
        <w:tc>
          <w:tcPr>
            <w:tcW w:w="5000" w:type="pct"/>
            <w:gridSpan w:val="8"/>
          </w:tcPr>
          <w:p w14:paraId="21D35356" w14:textId="07C9797A" w:rsidR="000B2C50" w:rsidRPr="00E32254" w:rsidRDefault="00E32254" w:rsidP="00E32254">
            <w:pPr>
              <w:pStyle w:val="Akapitzlist"/>
              <w:numPr>
                <w:ilvl w:val="0"/>
                <w:numId w:val="7"/>
              </w:num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 w:rsidRPr="00A847C8">
              <w:rPr>
                <w:rStyle w:val="fontstyle21"/>
                <w:rFonts w:asciiTheme="minorHAnsi" w:hAnsiTheme="minorHAnsi" w:cstheme="minorHAnsi"/>
                <w:sz w:val="18"/>
              </w:rPr>
              <w:t>Przebieg którego z wariantów jest dla Państwa akceptowalny (można wybrać więcej niż jede</w:t>
            </w:r>
            <w:r w:rsidR="001C4EE6">
              <w:rPr>
                <w:rStyle w:val="fontstyle21"/>
                <w:rFonts w:asciiTheme="minorHAnsi" w:hAnsiTheme="minorHAnsi" w:cstheme="minorHAnsi"/>
                <w:sz w:val="18"/>
              </w:rPr>
              <w:t>n</w:t>
            </w:r>
            <w:r w:rsidRPr="00A847C8">
              <w:rPr>
                <w:rStyle w:val="fontstyle21"/>
                <w:rFonts w:asciiTheme="minorHAnsi" w:hAnsiTheme="minorHAnsi" w:cstheme="minorHAnsi"/>
                <w:sz w:val="18"/>
              </w:rPr>
              <w:t>)?</w:t>
            </w:r>
          </w:p>
        </w:tc>
      </w:tr>
      <w:tr w:rsidR="000B2C50" w14:paraId="430894FD" w14:textId="77777777" w:rsidTr="00A847C8">
        <w:trPr>
          <w:trHeight w:val="299"/>
        </w:trPr>
        <w:tc>
          <w:tcPr>
            <w:tcW w:w="1250" w:type="pct"/>
          </w:tcPr>
          <w:p w14:paraId="40AE84B9" w14:textId="77777777" w:rsidR="000B2C50" w:rsidRDefault="000B2C50" w:rsidP="00885744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</w:t>
            </w:r>
            <w:r w:rsidR="000B3150"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9598FBD" wp14:editId="5BEC193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40640</wp:posOffset>
                      </wp:positionV>
                      <wp:extent cx="180975" cy="171450"/>
                      <wp:effectExtent l="38100" t="38100" r="85725" b="114300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077958" id="Prostokąt 6" o:spid="_x0000_s1026" style="position:absolute;margin-left:0;margin-top:3.2pt;width:14.25pt;height:13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WARIANT 1</w:t>
            </w:r>
          </w:p>
        </w:tc>
        <w:tc>
          <w:tcPr>
            <w:tcW w:w="1250" w:type="pct"/>
            <w:gridSpan w:val="3"/>
          </w:tcPr>
          <w:p w14:paraId="02267AE9" w14:textId="77777777" w:rsidR="000B2C50" w:rsidRDefault="000B2C50" w:rsidP="00885744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</w:t>
            </w:r>
            <w:r w:rsidR="000B3150"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B8FCE0A" wp14:editId="26E0098F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40640</wp:posOffset>
                      </wp:positionV>
                      <wp:extent cx="180975" cy="171450"/>
                      <wp:effectExtent l="38100" t="38100" r="85725" b="114300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311ECF" id="Prostokąt 12" o:spid="_x0000_s1026" style="position:absolute;margin-left:.2pt;margin-top:3.2pt;width:14.25pt;height:13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 WARIANT 2</w:t>
            </w:r>
          </w:p>
        </w:tc>
        <w:tc>
          <w:tcPr>
            <w:tcW w:w="1250" w:type="pct"/>
            <w:gridSpan w:val="3"/>
          </w:tcPr>
          <w:p w14:paraId="1945FDFC" w14:textId="77777777" w:rsidR="000B2C50" w:rsidRDefault="000B2C50" w:rsidP="000B2C50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</w:t>
            </w:r>
            <w:r w:rsidR="000B3150"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BDB8810" wp14:editId="2FFFDB34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40640</wp:posOffset>
                      </wp:positionV>
                      <wp:extent cx="180975" cy="171450"/>
                      <wp:effectExtent l="38100" t="38100" r="85725" b="114300"/>
                      <wp:wrapNone/>
                      <wp:docPr id="13" name="Prostoką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8B1CB0" id="Prostokąt 13" o:spid="_x0000_s1026" style="position:absolute;margin-left:.3pt;margin-top:3.2pt;width:14.25pt;height:13.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WARIANT </w:t>
            </w:r>
            <w:r w:rsidR="00E32254">
              <w:rPr>
                <w:rStyle w:val="fontstyle21"/>
                <w:rFonts w:asciiTheme="minorHAnsi" w:hAnsiTheme="minorHAnsi" w:cstheme="minorHAnsi"/>
                <w:szCs w:val="22"/>
              </w:rPr>
              <w:t>3</w:t>
            </w:r>
          </w:p>
        </w:tc>
        <w:tc>
          <w:tcPr>
            <w:tcW w:w="1250" w:type="pct"/>
          </w:tcPr>
          <w:p w14:paraId="2D2D6F03" w14:textId="77777777" w:rsidR="000B2C50" w:rsidRDefault="000B2C50" w:rsidP="00885744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</w:t>
            </w:r>
            <w:r w:rsidR="000B3150"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5892A71" wp14:editId="7A2DEEA3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40640</wp:posOffset>
                      </wp:positionV>
                      <wp:extent cx="180975" cy="171450"/>
                      <wp:effectExtent l="38100" t="38100" r="85725" b="114300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BBA452" id="Prostokąt 17" o:spid="_x0000_s1026" style="position:absolute;margin-left:-.2pt;margin-top:3.2pt;width:14.25pt;height:13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ŻADEN</w:t>
            </w:r>
            <w:r w:rsidR="00E32254">
              <w:rPr>
                <w:rStyle w:val="fontstyle21"/>
                <w:rFonts w:asciiTheme="minorHAnsi" w:hAnsiTheme="minorHAnsi" w:cstheme="minorHAnsi"/>
                <w:szCs w:val="22"/>
              </w:rPr>
              <w:t xml:space="preserve"> (dlaczego?)</w:t>
            </w:r>
          </w:p>
        </w:tc>
      </w:tr>
      <w:tr w:rsidR="00F26FED" w14:paraId="6A1670B4" w14:textId="77777777" w:rsidTr="00A847C8">
        <w:trPr>
          <w:trHeight w:val="434"/>
        </w:trPr>
        <w:tc>
          <w:tcPr>
            <w:tcW w:w="5000" w:type="pct"/>
            <w:gridSpan w:val="8"/>
          </w:tcPr>
          <w:p w14:paraId="3B489204" w14:textId="77777777" w:rsidR="00F26FED" w:rsidRPr="00E32254" w:rsidRDefault="00F26FED" w:rsidP="00E32254">
            <w:pPr>
              <w:pStyle w:val="Akapitzlist"/>
              <w:numPr>
                <w:ilvl w:val="0"/>
                <w:numId w:val="7"/>
              </w:num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 w:rsidRPr="00A847C8">
              <w:rPr>
                <w:rStyle w:val="fontstyle21"/>
                <w:rFonts w:asciiTheme="minorHAnsi" w:hAnsiTheme="minorHAnsi" w:cstheme="minorHAnsi"/>
                <w:sz w:val="18"/>
              </w:rPr>
              <w:t xml:space="preserve">Jak oceniacie Państwo zaproponowany układ dróg </w:t>
            </w:r>
            <w:r w:rsidR="00E32254" w:rsidRPr="00A847C8">
              <w:rPr>
                <w:rStyle w:val="fontstyle21"/>
                <w:rFonts w:asciiTheme="minorHAnsi" w:hAnsiTheme="minorHAnsi" w:cstheme="minorHAnsi"/>
                <w:sz w:val="18"/>
              </w:rPr>
              <w:t xml:space="preserve">pozostałych poza obwodnicą </w:t>
            </w:r>
            <w:r w:rsidRPr="00A847C8">
              <w:rPr>
                <w:rStyle w:val="fontstyle21"/>
                <w:rFonts w:asciiTheme="minorHAnsi" w:hAnsiTheme="minorHAnsi" w:cstheme="minorHAnsi"/>
                <w:sz w:val="18"/>
              </w:rPr>
              <w:t>pod względem dojazdu do własnych działek / nieruchomości?</w:t>
            </w:r>
          </w:p>
        </w:tc>
      </w:tr>
      <w:tr w:rsidR="00F26FED" w14:paraId="466F4FCF" w14:textId="77777777" w:rsidTr="00A847C8">
        <w:trPr>
          <w:trHeight w:val="289"/>
        </w:trPr>
        <w:tc>
          <w:tcPr>
            <w:tcW w:w="1405" w:type="pct"/>
            <w:gridSpan w:val="3"/>
          </w:tcPr>
          <w:p w14:paraId="79EE8DA4" w14:textId="77777777" w:rsidR="00F26FED" w:rsidRDefault="00421152" w:rsidP="00885744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  </w:t>
            </w:r>
            <w:r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8DD0396" wp14:editId="71DF61B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43815</wp:posOffset>
                      </wp:positionV>
                      <wp:extent cx="180975" cy="171450"/>
                      <wp:effectExtent l="38100" t="38100" r="85725" b="114300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1A182A" id="Prostokąt 14" o:spid="_x0000_s1026" style="position:absolute;margin-left:0;margin-top:3.45pt;width:14.25pt;height:13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>ZAPEWNIA DOSTĘP</w:t>
            </w:r>
          </w:p>
        </w:tc>
        <w:tc>
          <w:tcPr>
            <w:tcW w:w="1564" w:type="pct"/>
            <w:gridSpan w:val="3"/>
          </w:tcPr>
          <w:p w14:paraId="4FBCCE21" w14:textId="77777777" w:rsidR="00F26FED" w:rsidRDefault="00421152" w:rsidP="00885744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  </w:t>
            </w:r>
            <w:r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1B57E1B" wp14:editId="4AB3A1C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43815</wp:posOffset>
                      </wp:positionV>
                      <wp:extent cx="180975" cy="171450"/>
                      <wp:effectExtent l="38100" t="38100" r="85725" b="114300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13C0894" id="Prostokąt 15" o:spid="_x0000_s1026" style="position:absolute;margin-left:0;margin-top:3.45pt;width:14.25pt;height:13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>NIE ZAPEWNIA DOSTĘPU</w:t>
            </w:r>
          </w:p>
        </w:tc>
        <w:tc>
          <w:tcPr>
            <w:tcW w:w="2031" w:type="pct"/>
            <w:gridSpan w:val="2"/>
          </w:tcPr>
          <w:p w14:paraId="193CA414" w14:textId="77777777" w:rsidR="00F26FED" w:rsidRDefault="00421152" w:rsidP="00885744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  </w:t>
            </w:r>
            <w:r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851620C" wp14:editId="152B46A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43815</wp:posOffset>
                      </wp:positionV>
                      <wp:extent cx="180975" cy="171450"/>
                      <wp:effectExtent l="38100" t="38100" r="85725" b="114300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24D6F0" id="Prostokąt 16" o:spid="_x0000_s1026" style="position:absolute;margin-left:0;margin-top:3.45pt;width:14.25pt;height:13.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>ZAPEWNIA DOSTĘP Z UWAGAMI</w:t>
            </w:r>
          </w:p>
        </w:tc>
      </w:tr>
      <w:tr w:rsidR="00421152" w14:paraId="67776AD2" w14:textId="77777777" w:rsidTr="00A847C8">
        <w:trPr>
          <w:trHeight w:val="335"/>
        </w:trPr>
        <w:tc>
          <w:tcPr>
            <w:tcW w:w="5000" w:type="pct"/>
            <w:gridSpan w:val="8"/>
          </w:tcPr>
          <w:p w14:paraId="3755890C" w14:textId="77777777" w:rsidR="00421152" w:rsidRPr="0053740B" w:rsidRDefault="0053740B" w:rsidP="0053740B">
            <w:pPr>
              <w:pStyle w:val="Akapitzlist"/>
              <w:numPr>
                <w:ilvl w:val="0"/>
                <w:numId w:val="7"/>
              </w:num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  <w:u w:val="single"/>
              </w:rPr>
            </w:pPr>
            <w:r w:rsidRPr="00A847C8">
              <w:rPr>
                <w:rStyle w:val="fontstyle21"/>
                <w:rFonts w:asciiTheme="minorHAnsi" w:hAnsiTheme="minorHAnsi" w:cstheme="minorHAnsi"/>
                <w:sz w:val="18"/>
              </w:rPr>
              <w:t>Który z wariantów rozbudowy węzła Nowy Targ Południe uważacie Państwo, że jest lepszym rozwiązaniem?</w:t>
            </w:r>
          </w:p>
        </w:tc>
      </w:tr>
      <w:tr w:rsidR="0053740B" w14:paraId="4BB0237D" w14:textId="77777777" w:rsidTr="00A847C8">
        <w:trPr>
          <w:trHeight w:val="335"/>
        </w:trPr>
        <w:tc>
          <w:tcPr>
            <w:tcW w:w="1396" w:type="pct"/>
            <w:gridSpan w:val="2"/>
          </w:tcPr>
          <w:p w14:paraId="6B49F5D8" w14:textId="77777777" w:rsidR="0053740B" w:rsidRDefault="0053740B" w:rsidP="0053740B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</w:t>
            </w:r>
            <w:r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F28EF41" wp14:editId="706F7D2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40640</wp:posOffset>
                      </wp:positionV>
                      <wp:extent cx="180975" cy="171450"/>
                      <wp:effectExtent l="38100" t="38100" r="85725" b="114300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236D2E" id="Prostokąt 7" o:spid="_x0000_s1026" style="position:absolute;margin-left:0;margin-top:3.2pt;width:14.25pt;height:13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WARIANT 1 (bez ronda)</w:t>
            </w:r>
          </w:p>
        </w:tc>
        <w:tc>
          <w:tcPr>
            <w:tcW w:w="1546" w:type="pct"/>
            <w:gridSpan w:val="3"/>
          </w:tcPr>
          <w:p w14:paraId="0F694D77" w14:textId="77777777" w:rsidR="0053740B" w:rsidRDefault="0053740B" w:rsidP="0053740B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</w:t>
            </w:r>
            <w:r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022557C" wp14:editId="40362E9E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40640</wp:posOffset>
                      </wp:positionV>
                      <wp:extent cx="180975" cy="171450"/>
                      <wp:effectExtent l="38100" t="38100" r="85725" b="114300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E4C433" id="Prostokąt 8" o:spid="_x0000_s1026" style="position:absolute;margin-left:.2pt;margin-top:3.2pt;width:14.25pt;height:13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 WARIANT 2 (z rondem)</w:t>
            </w:r>
          </w:p>
        </w:tc>
        <w:tc>
          <w:tcPr>
            <w:tcW w:w="2058" w:type="pct"/>
            <w:gridSpan w:val="3"/>
          </w:tcPr>
          <w:p w14:paraId="55CD9A95" w14:textId="77777777" w:rsidR="0053740B" w:rsidRPr="0053740B" w:rsidRDefault="0053740B" w:rsidP="0053740B">
            <w:p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  <w:u w:val="single"/>
              </w:rPr>
            </w:pP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     </w:t>
            </w:r>
            <w:r>
              <w:rPr>
                <w:rFonts w:cstheme="minorHAnsi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9A7428E" wp14:editId="20B1440A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40640</wp:posOffset>
                      </wp:positionV>
                      <wp:extent cx="180975" cy="171450"/>
                      <wp:effectExtent l="38100" t="38100" r="85725" b="114300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71450"/>
                              </a:xfrm>
                              <a:prstGeom prst="rect">
                                <a:avLst/>
                              </a:prstGeom>
                              <a:ln/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355745" id="Prostokąt 9" o:spid="_x0000_s1026" style="position:absolute;margin-left:-.2pt;margin-top:3.2pt;width:14.25pt;height:13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" fillcolor="white [3201]" strokecolor="black [3200]" strokeweight="1pt">
                      <v:shadow on="t" color="black" opacity="26214f" origin="-.5,-.5" offset=".74836mm,.74836mm"/>
                    </v:rect>
                  </w:pict>
                </mc:Fallback>
              </mc:AlternateContent>
            </w:r>
            <w:r>
              <w:rPr>
                <w:rStyle w:val="fontstyle21"/>
                <w:rFonts w:asciiTheme="minorHAnsi" w:hAnsiTheme="minorHAnsi" w:cstheme="minorHAnsi"/>
                <w:szCs w:val="22"/>
              </w:rPr>
              <w:t xml:space="preserve">  ŻADEN (dlaczego?)</w:t>
            </w:r>
          </w:p>
        </w:tc>
      </w:tr>
      <w:tr w:rsidR="0053740B" w14:paraId="3BAD2F74" w14:textId="77777777" w:rsidTr="00A847C8">
        <w:trPr>
          <w:trHeight w:val="5528"/>
        </w:trPr>
        <w:tc>
          <w:tcPr>
            <w:tcW w:w="5000" w:type="pct"/>
            <w:gridSpan w:val="8"/>
          </w:tcPr>
          <w:p w14:paraId="3F4E58B0" w14:textId="12B5EB6E" w:rsidR="0053740B" w:rsidRPr="00A847C8" w:rsidRDefault="00A847C8" w:rsidP="00A847C8">
            <w:pPr>
              <w:pStyle w:val="Akapitzlist"/>
              <w:numPr>
                <w:ilvl w:val="0"/>
                <w:numId w:val="7"/>
              </w:numPr>
              <w:spacing w:before="120" w:after="120"/>
              <w:jc w:val="left"/>
              <w:rPr>
                <w:rStyle w:val="fontstyle21"/>
                <w:rFonts w:asciiTheme="minorHAnsi" w:hAnsiTheme="minorHAnsi" w:cstheme="minorHAnsi"/>
                <w:szCs w:val="22"/>
              </w:rPr>
            </w:pPr>
            <w:r w:rsidRPr="00A847C8">
              <w:rPr>
                <w:rStyle w:val="fontstyle21"/>
                <w:rFonts w:asciiTheme="minorHAnsi" w:hAnsiTheme="minorHAnsi" w:cstheme="minorHAnsi"/>
                <w:sz w:val="18"/>
                <w:szCs w:val="18"/>
              </w:rPr>
              <w:t xml:space="preserve">Jakie widzą Państwo korzyści lub mankamenty </w:t>
            </w:r>
            <w:r>
              <w:rPr>
                <w:rStyle w:val="fontstyle21"/>
                <w:rFonts w:asciiTheme="minorHAnsi" w:hAnsiTheme="minorHAnsi" w:cstheme="minorHAnsi"/>
                <w:sz w:val="18"/>
                <w:szCs w:val="18"/>
              </w:rPr>
              <w:t xml:space="preserve">planowanej </w:t>
            </w:r>
            <w:r w:rsidRPr="00A847C8">
              <w:rPr>
                <w:rStyle w:val="fontstyle21"/>
                <w:rFonts w:asciiTheme="minorHAnsi" w:hAnsiTheme="minorHAnsi" w:cstheme="minorHAnsi"/>
                <w:sz w:val="18"/>
                <w:szCs w:val="18"/>
              </w:rPr>
              <w:t>realizacji obwodnicy Nowego Targu w ciągu DK49</w:t>
            </w:r>
            <w:r w:rsidR="0053740B" w:rsidRPr="00A847C8">
              <w:rPr>
                <w:rStyle w:val="fontstyle21"/>
                <w:rFonts w:asciiTheme="minorHAnsi" w:hAnsiTheme="minorHAnsi" w:cstheme="minorHAnsi"/>
                <w:sz w:val="18"/>
              </w:rPr>
              <w:t>:</w:t>
            </w:r>
          </w:p>
        </w:tc>
      </w:tr>
    </w:tbl>
    <w:p w14:paraId="7E0254F8" w14:textId="77777777" w:rsidR="007B7C74" w:rsidRDefault="007B7C74" w:rsidP="007A5D67">
      <w:pPr>
        <w:spacing w:before="120" w:after="120" w:line="240" w:lineRule="auto"/>
        <w:jc w:val="left"/>
        <w:rPr>
          <w:rStyle w:val="fontstyle21"/>
          <w:rFonts w:asciiTheme="minorHAnsi" w:hAnsiTheme="minorHAnsi" w:cstheme="minorHAnsi"/>
          <w:szCs w:val="22"/>
        </w:rPr>
        <w:sectPr w:rsidR="007B7C74" w:rsidSect="00713CCE">
          <w:headerReference w:type="default" r:id="rId8"/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3A82BA83" w14:textId="77777777" w:rsidR="00925167" w:rsidRDefault="00454371" w:rsidP="00925167">
      <w:pPr>
        <w:spacing w:before="120" w:after="120" w:line="240" w:lineRule="auto"/>
        <w:jc w:val="left"/>
        <w:rPr>
          <w:rStyle w:val="fontstyle21"/>
          <w:rFonts w:asciiTheme="minorHAnsi" w:hAnsiTheme="minorHAnsi" w:cstheme="minorHAnsi"/>
          <w:b/>
          <w:szCs w:val="22"/>
          <w:u w:val="single"/>
        </w:rPr>
      </w:pPr>
      <w:r w:rsidRPr="00925167">
        <w:rPr>
          <w:rStyle w:val="fontstyle21"/>
          <w:rFonts w:asciiTheme="minorHAnsi" w:hAnsiTheme="minorHAnsi" w:cstheme="minorHAnsi"/>
          <w:b/>
          <w:szCs w:val="22"/>
          <w:u w:val="single"/>
        </w:rPr>
        <w:lastRenderedPageBreak/>
        <w:t>Instrukcja:</w:t>
      </w:r>
    </w:p>
    <w:p w14:paraId="4439F65A" w14:textId="77777777" w:rsidR="00925167" w:rsidRPr="00C9199C" w:rsidRDefault="00454371" w:rsidP="00B61FD3">
      <w:pPr>
        <w:pStyle w:val="Akapitzlist"/>
        <w:numPr>
          <w:ilvl w:val="0"/>
          <w:numId w:val="2"/>
        </w:numPr>
        <w:spacing w:before="120" w:after="120" w:line="264" w:lineRule="auto"/>
        <w:ind w:hanging="357"/>
        <w:jc w:val="left"/>
        <w:rPr>
          <w:rStyle w:val="fontstyle21"/>
          <w:rFonts w:asciiTheme="minorHAnsi" w:hAnsiTheme="minorHAnsi" w:cstheme="minorHAnsi"/>
          <w:b/>
          <w:color w:val="auto"/>
          <w:sz w:val="24"/>
          <w:szCs w:val="22"/>
        </w:rPr>
      </w:pPr>
      <w:r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>Prosimy czytelnie wypełnić formularz</w:t>
      </w:r>
      <w:r w:rsidR="00925167"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 xml:space="preserve"> (preferowane wypełnienie drukowanymi literami).</w:t>
      </w:r>
    </w:p>
    <w:p w14:paraId="7EACAE76" w14:textId="77777777" w:rsidR="00C9199C" w:rsidRPr="00FC31F6" w:rsidRDefault="00C9199C" w:rsidP="00B61FD3">
      <w:pPr>
        <w:pStyle w:val="Akapitzlist"/>
        <w:numPr>
          <w:ilvl w:val="0"/>
          <w:numId w:val="2"/>
        </w:numPr>
        <w:spacing w:before="120" w:after="120" w:line="264" w:lineRule="auto"/>
        <w:ind w:hanging="357"/>
        <w:jc w:val="left"/>
        <w:rPr>
          <w:rStyle w:val="fontstyle21"/>
          <w:rFonts w:asciiTheme="minorHAnsi" w:hAnsiTheme="minorHAnsi" w:cstheme="minorHAnsi"/>
          <w:b/>
          <w:color w:val="auto"/>
          <w:sz w:val="24"/>
          <w:szCs w:val="22"/>
        </w:rPr>
      </w:pPr>
      <w:r w:rsidRPr="00D7124C">
        <w:rPr>
          <w:rStyle w:val="fontstyle21"/>
          <w:rFonts w:asciiTheme="minorHAnsi" w:hAnsiTheme="minorHAnsi" w:cstheme="minorHAnsi"/>
          <w:b/>
          <w:sz w:val="22"/>
          <w:szCs w:val="22"/>
          <w:u w:val="single"/>
        </w:rPr>
        <w:t>Numer działki prosimy podawać wyłączenie</w:t>
      </w:r>
      <w:r>
        <w:rPr>
          <w:rStyle w:val="fontstyle21"/>
          <w:rFonts w:asciiTheme="minorHAnsi" w:hAnsiTheme="minorHAnsi" w:cstheme="minorHAnsi"/>
          <w:b/>
          <w:sz w:val="22"/>
          <w:szCs w:val="22"/>
        </w:rPr>
        <w:t xml:space="preserve"> gdy obwodnica przebiega przez lub </w:t>
      </w:r>
      <w:r w:rsidR="00D7124C">
        <w:rPr>
          <w:rStyle w:val="fontstyle21"/>
          <w:rFonts w:asciiTheme="minorHAnsi" w:hAnsiTheme="minorHAnsi" w:cstheme="minorHAnsi"/>
          <w:b/>
          <w:sz w:val="22"/>
          <w:szCs w:val="22"/>
        </w:rPr>
        <w:t>pobliżu Państwa nieruchomości.</w:t>
      </w:r>
    </w:p>
    <w:p w14:paraId="41ADE7EB" w14:textId="77777777" w:rsidR="00B85439" w:rsidRPr="00FC31F6" w:rsidRDefault="00454371" w:rsidP="00B61FD3">
      <w:pPr>
        <w:pStyle w:val="Akapitzlist"/>
        <w:numPr>
          <w:ilvl w:val="0"/>
          <w:numId w:val="2"/>
        </w:numPr>
        <w:spacing w:before="120" w:after="120" w:line="264" w:lineRule="auto"/>
        <w:ind w:hanging="357"/>
        <w:jc w:val="left"/>
        <w:rPr>
          <w:rStyle w:val="fontstyle21"/>
          <w:rFonts w:asciiTheme="minorHAnsi" w:hAnsiTheme="minorHAnsi" w:cstheme="minorHAnsi"/>
          <w:b/>
          <w:color w:val="auto"/>
          <w:sz w:val="24"/>
          <w:szCs w:val="22"/>
        </w:rPr>
      </w:pPr>
      <w:r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 xml:space="preserve">Formularz można przesłać </w:t>
      </w:r>
      <w:r w:rsidR="00D7124C">
        <w:rPr>
          <w:rStyle w:val="fontstyle21"/>
          <w:rFonts w:asciiTheme="minorHAnsi" w:hAnsiTheme="minorHAnsi" w:cstheme="minorHAnsi"/>
          <w:b/>
          <w:sz w:val="22"/>
          <w:szCs w:val="22"/>
        </w:rPr>
        <w:t>drogą elektroniczną lub tradycyjną korespondencją na adres</w:t>
      </w:r>
      <w:r w:rsidR="00B85439"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>:</w:t>
      </w:r>
    </w:p>
    <w:p w14:paraId="47A6F05F" w14:textId="77777777" w:rsidR="00FC31F6" w:rsidRPr="00FC31F6" w:rsidRDefault="00454371" w:rsidP="00B61FD3">
      <w:pPr>
        <w:pStyle w:val="Akapitzlist"/>
        <w:numPr>
          <w:ilvl w:val="1"/>
          <w:numId w:val="2"/>
        </w:numPr>
        <w:spacing w:before="120" w:after="120" w:line="264" w:lineRule="auto"/>
        <w:ind w:hanging="357"/>
        <w:jc w:val="left"/>
        <w:rPr>
          <w:rStyle w:val="fontstyle21"/>
          <w:rFonts w:asciiTheme="minorHAnsi" w:hAnsiTheme="minorHAnsi" w:cstheme="minorHAnsi"/>
          <w:b/>
          <w:color w:val="auto"/>
          <w:sz w:val="24"/>
          <w:szCs w:val="22"/>
        </w:rPr>
      </w:pPr>
      <w:r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>pocztą</w:t>
      </w:r>
      <w:r w:rsidR="00B85439"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 xml:space="preserve"> na adres:</w:t>
      </w:r>
      <w:r w:rsidR="00FC31F6">
        <w:rPr>
          <w:rStyle w:val="fontstyle21"/>
          <w:rFonts w:asciiTheme="minorHAnsi" w:hAnsiTheme="minorHAnsi" w:cstheme="minorHAnsi"/>
          <w:b/>
          <w:sz w:val="22"/>
          <w:szCs w:val="22"/>
        </w:rPr>
        <w:tab/>
      </w:r>
      <w:r w:rsidR="00B85439"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>Multiconsult Polska Sp. z o.o.</w:t>
      </w:r>
    </w:p>
    <w:p w14:paraId="6A6049B8" w14:textId="77777777" w:rsidR="00B85439" w:rsidRPr="00FC31F6" w:rsidRDefault="00B85439" w:rsidP="00FC31F6">
      <w:pPr>
        <w:pStyle w:val="Akapitzlist"/>
        <w:spacing w:before="120" w:after="120" w:line="264" w:lineRule="auto"/>
        <w:ind w:left="2856" w:firstLine="684"/>
        <w:jc w:val="left"/>
        <w:rPr>
          <w:rStyle w:val="fontstyle21"/>
          <w:rFonts w:asciiTheme="minorHAnsi" w:hAnsiTheme="minorHAnsi" w:cstheme="minorHAnsi"/>
          <w:b/>
          <w:color w:val="auto"/>
          <w:sz w:val="24"/>
          <w:szCs w:val="22"/>
        </w:rPr>
      </w:pPr>
      <w:r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>ul. Zelwerowicza 20</w:t>
      </w:r>
      <w:r w:rsidR="00454371"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 xml:space="preserve">, </w:t>
      </w:r>
      <w:r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>53-676 Wrocław</w:t>
      </w:r>
    </w:p>
    <w:p w14:paraId="0AF9168D" w14:textId="77777777" w:rsidR="002118D8" w:rsidRPr="00FC31F6" w:rsidRDefault="00454371" w:rsidP="00B61FD3">
      <w:pPr>
        <w:pStyle w:val="Akapitzlist"/>
        <w:numPr>
          <w:ilvl w:val="1"/>
          <w:numId w:val="2"/>
        </w:numPr>
        <w:spacing w:before="120" w:after="120" w:line="264" w:lineRule="auto"/>
        <w:ind w:hanging="357"/>
        <w:jc w:val="left"/>
        <w:rPr>
          <w:rStyle w:val="fontstyle21"/>
          <w:rFonts w:asciiTheme="minorHAnsi" w:hAnsiTheme="minorHAnsi" w:cstheme="minorHAnsi"/>
          <w:b/>
          <w:color w:val="auto"/>
          <w:sz w:val="24"/>
          <w:szCs w:val="22"/>
        </w:rPr>
      </w:pPr>
      <w:r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>mailem na adres:</w:t>
      </w:r>
      <w:r w:rsidR="00B85439" w:rsidRPr="00FC31F6">
        <w:rPr>
          <w:rStyle w:val="fontstyle21"/>
          <w:rFonts w:asciiTheme="minorHAnsi" w:hAnsiTheme="minorHAnsi" w:cstheme="minorHAnsi"/>
          <w:b/>
          <w:sz w:val="22"/>
          <w:szCs w:val="22"/>
        </w:rPr>
        <w:t xml:space="preserve"> </w:t>
      </w:r>
      <w:r w:rsidR="00FC31F6">
        <w:rPr>
          <w:rStyle w:val="fontstyle21"/>
          <w:rFonts w:asciiTheme="minorHAnsi" w:hAnsiTheme="minorHAnsi" w:cstheme="minorHAnsi"/>
          <w:b/>
          <w:sz w:val="22"/>
          <w:szCs w:val="22"/>
        </w:rPr>
        <w:tab/>
      </w:r>
      <w:r w:rsidR="00E32254">
        <w:rPr>
          <w:rFonts w:cstheme="minorHAnsi"/>
          <w:b/>
        </w:rPr>
        <w:t>konsultacje</w:t>
      </w:r>
      <w:r w:rsidR="007A5D67" w:rsidRPr="00E32254">
        <w:rPr>
          <w:rFonts w:cstheme="minorHAnsi"/>
          <w:b/>
        </w:rPr>
        <w:t>@multiconsult.com.pl</w:t>
      </w:r>
    </w:p>
    <w:p w14:paraId="10E2D89F" w14:textId="77777777" w:rsidR="00FD7122" w:rsidRPr="00FD7122" w:rsidRDefault="00C532BA" w:rsidP="00FD7122">
      <w:pPr>
        <w:spacing w:before="120" w:after="120" w:line="240" w:lineRule="auto"/>
        <w:jc w:val="left"/>
        <w:rPr>
          <w:rStyle w:val="fontstyle21"/>
          <w:rFonts w:asciiTheme="minorHAnsi" w:hAnsiTheme="minorHAnsi"/>
          <w:b/>
          <w:szCs w:val="22"/>
          <w:u w:val="single"/>
        </w:rPr>
      </w:pPr>
      <w:r>
        <w:rPr>
          <w:rStyle w:val="fontstyle21"/>
          <w:rFonts w:asciiTheme="minorHAnsi" w:hAnsiTheme="minorHAnsi"/>
          <w:b/>
          <w:szCs w:val="22"/>
          <w:u w:val="single"/>
        </w:rPr>
        <w:t>Klauzula informacyjna</w:t>
      </w:r>
      <w:r w:rsidR="00FD7122" w:rsidRPr="00FD7122">
        <w:rPr>
          <w:rStyle w:val="fontstyle21"/>
          <w:rFonts w:asciiTheme="minorHAnsi" w:hAnsiTheme="minorHAnsi"/>
          <w:b/>
          <w:szCs w:val="22"/>
          <w:u w:val="single"/>
        </w:rPr>
        <w:t xml:space="preserve"> o ochronie danych osobowych</w:t>
      </w:r>
      <w:r w:rsidR="00FD7122">
        <w:rPr>
          <w:rStyle w:val="fontstyle21"/>
          <w:rFonts w:asciiTheme="minorHAnsi" w:hAnsiTheme="minorHAnsi"/>
          <w:b/>
          <w:szCs w:val="22"/>
          <w:u w:val="single"/>
        </w:rPr>
        <w:t>:</w:t>
      </w:r>
    </w:p>
    <w:p w14:paraId="699D047B" w14:textId="77777777" w:rsidR="0024502C" w:rsidRPr="00D03562" w:rsidRDefault="0024502C" w:rsidP="00D03562">
      <w:pPr>
        <w:pStyle w:val="Akapitzlist"/>
        <w:numPr>
          <w:ilvl w:val="0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Zgodnie z art. 13 Rozporządzenia Parlamentu Europejskiego i Rady (UE) 2016/679 z dn. 27.04.2016 r.</w:t>
      </w:r>
      <w:r w:rsidRPr="00D03562">
        <w:rPr>
          <w:rStyle w:val="fontstyle21"/>
          <w:rFonts w:asciiTheme="minorHAnsi" w:hAnsiTheme="minorHAnsi" w:cstheme="minorHAnsi"/>
          <w:sz w:val="18"/>
          <w:szCs w:val="18"/>
        </w:rPr>
        <w:br/>
        <w:t>w sprawie ochrony osób fizycznych w związku z  przetwarzaniem danych osobowych i w sprawie swobodnego przepływu takich danych oraz uchylenia dyrektywy 95/46/WE (ogólne rozporządzenia</w:t>
      </w:r>
      <w:r w:rsidR="00D03562">
        <w:rPr>
          <w:rStyle w:val="fontstyle21"/>
          <w:rFonts w:asciiTheme="minorHAnsi" w:hAnsiTheme="minorHAnsi" w:cstheme="minorHAnsi"/>
          <w:sz w:val="18"/>
          <w:szCs w:val="18"/>
        </w:rPr>
        <w:t xml:space="preserve"> </w:t>
      </w: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o ochronie danych) (Dz. Urz. UE L 119, s.1), dalej „RODO”, Zamawiający informuje, iż:</w:t>
      </w:r>
    </w:p>
    <w:p w14:paraId="47C1CFC7" w14:textId="77777777" w:rsidR="0024502C" w:rsidRPr="00D03562" w:rsidRDefault="0024502C" w:rsidP="00D03562">
      <w:pPr>
        <w:pStyle w:val="Akapitzlist"/>
        <w:numPr>
          <w:ilvl w:val="1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Administratorem danych osobowych Wykonawcy jest spółka Multiconsult Polska sp. z o.o.</w:t>
      </w:r>
      <w:r w:rsidRPr="00D03562">
        <w:rPr>
          <w:rStyle w:val="fontstyle21"/>
          <w:rFonts w:asciiTheme="minorHAnsi" w:hAnsiTheme="minorHAnsi" w:cstheme="minorHAnsi"/>
          <w:sz w:val="18"/>
          <w:szCs w:val="18"/>
        </w:rPr>
        <w:br/>
        <w:t>z siedzibą w Warszawie, ul. Bonifraterska 17, 00-203 Warszawa,</w:t>
      </w:r>
    </w:p>
    <w:p w14:paraId="714CF11D" w14:textId="77777777" w:rsidR="0024502C" w:rsidRPr="00D03562" w:rsidRDefault="0024502C" w:rsidP="00D03562">
      <w:pPr>
        <w:pStyle w:val="Akapitzlist"/>
        <w:numPr>
          <w:ilvl w:val="1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w celu zagwarantowaniu pełnej ochrony danych, a także swobodnego dostępu do niezbędnych informacji</w:t>
      </w:r>
      <w:r w:rsidR="00D03562">
        <w:rPr>
          <w:rStyle w:val="fontstyle21"/>
          <w:rFonts w:asciiTheme="minorHAnsi" w:hAnsiTheme="minorHAnsi" w:cstheme="minorHAnsi"/>
          <w:sz w:val="18"/>
          <w:szCs w:val="18"/>
        </w:rPr>
        <w:br/>
      </w: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 xml:space="preserve">o procesach ich przetwarzania, a także przysługujących prawach Administrator udostępnia adres e-mail, pod którym można skontaktować z Administratorem w razie pojawienia się pytań lub wątpliwości dotyczących ochrony danych osobowych: </w:t>
      </w:r>
      <w:r w:rsidRPr="00D03562">
        <w:rPr>
          <w:rStyle w:val="fontstyle21"/>
          <w:rFonts w:asciiTheme="minorHAnsi" w:hAnsiTheme="minorHAnsi" w:cstheme="minorHAnsi"/>
          <w:b/>
          <w:bCs/>
          <w:sz w:val="18"/>
          <w:szCs w:val="18"/>
        </w:rPr>
        <w:t>DK49_ODO</w:t>
      </w:r>
      <w:r w:rsidRPr="00D03562">
        <w:rPr>
          <w:rFonts w:cstheme="minorHAnsi"/>
          <w:b/>
          <w:bCs/>
          <w:sz w:val="18"/>
          <w:szCs w:val="18"/>
        </w:rPr>
        <w:t>@multiconsult.com.pl</w:t>
      </w:r>
    </w:p>
    <w:p w14:paraId="2FCACDFD" w14:textId="77777777" w:rsidR="0024502C" w:rsidRPr="00D03562" w:rsidRDefault="0024502C" w:rsidP="00D03562">
      <w:pPr>
        <w:pStyle w:val="Akapitzlist"/>
        <w:numPr>
          <w:ilvl w:val="0"/>
          <w:numId w:val="6"/>
        </w:numPr>
        <w:spacing w:before="120" w:after="120" w:line="288" w:lineRule="auto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Multiconsult Polska sp. z o.o. przetwarza zebrane od Państwa dane osobowe (na podstawie art. 6 ust. 1 lit. e i f RODO) wyłącznie w celu i zakresie niezbędnym do realizacji umowy zawartej pomiędzy Multiconsult Polska Sp. z o.o. a Generalną Dyrekcją Dróg Krajowych i Autostrad dotyczącą opracowania dokumentacji projektowej STEŚ-R wraz z uzyskaniem decyzji DŚU dla zadania: „Budowa obwodnicy Nowego Targu w ciągu DK49”.</w:t>
      </w:r>
    </w:p>
    <w:p w14:paraId="124D1E7B" w14:textId="77777777" w:rsidR="0024502C" w:rsidRPr="00D03562" w:rsidRDefault="0024502C" w:rsidP="00D03562">
      <w:pPr>
        <w:pStyle w:val="Akapitzlist"/>
        <w:numPr>
          <w:ilvl w:val="0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Odbiorcą Państwa danych osobowych będzie Generalna Dyrekcja Dróg Krajowych i Autostrad.</w:t>
      </w:r>
    </w:p>
    <w:p w14:paraId="339717AC" w14:textId="77777777" w:rsidR="0024502C" w:rsidRPr="00D03562" w:rsidRDefault="0024502C" w:rsidP="00D03562">
      <w:pPr>
        <w:pStyle w:val="Akapitzlist"/>
        <w:numPr>
          <w:ilvl w:val="0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Dane przetwarzane będą przez okres niezbędny do wypełnienia celów opisanych w niniejszej informacji powyżej tzn. przez okres trwania umowy łączącej Multiconsult Polska sp. z o.o. z Generalną Dyrekcja Dróg Krajowych i Autostrad.</w:t>
      </w:r>
    </w:p>
    <w:p w14:paraId="4673E3CC" w14:textId="77777777" w:rsidR="0024502C" w:rsidRPr="00D03562" w:rsidRDefault="0024502C" w:rsidP="00D03562">
      <w:pPr>
        <w:pStyle w:val="Akapitzlist"/>
        <w:numPr>
          <w:ilvl w:val="0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Podanie danych osobowych nie jest warunkiem ustawowym lub umownym, a osoba podająca dane osobowe udostępnia je dobrowolnie w celu określenia lokalizacji i umożliwienia ewentualnego kontaktu przy realizacji studium jw. Niepodanie danych dotyczących: imienia, nazwiska oraz adresu uniemożliwi ewentualny kontakt, natomiast brak udostepnienia numeru działki uniemożliwi stwierdzenie czy Państwa nieruchomość znajduje się w obrębie projektowanych wariantów obwodnicy Nowego Targu.</w:t>
      </w:r>
    </w:p>
    <w:p w14:paraId="66F6D96E" w14:textId="77777777" w:rsidR="0024502C" w:rsidRPr="00D03562" w:rsidRDefault="0024502C" w:rsidP="00D03562">
      <w:pPr>
        <w:pStyle w:val="Akapitzlist"/>
        <w:numPr>
          <w:ilvl w:val="0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Przysługuje Państwu prawo:</w:t>
      </w:r>
    </w:p>
    <w:p w14:paraId="27004660" w14:textId="77777777" w:rsidR="0024502C" w:rsidRPr="00D03562" w:rsidRDefault="0024502C" w:rsidP="00D03562">
      <w:pPr>
        <w:pStyle w:val="Akapitzlist"/>
        <w:numPr>
          <w:ilvl w:val="1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dostępu do treści swoich danych, ich sprostowania, usunięcia lub ograniczenia przetwarzania,</w:t>
      </w:r>
    </w:p>
    <w:p w14:paraId="50989C8D" w14:textId="77777777" w:rsidR="0024502C" w:rsidRPr="00D03562" w:rsidRDefault="0024502C" w:rsidP="00D03562">
      <w:pPr>
        <w:pStyle w:val="Akapitzlist"/>
        <w:numPr>
          <w:ilvl w:val="1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żądania od Administratora dostępu do swoich danych osobowych, ich sprostowania, usunięcia lub ograniczenia przetwarzania danych osobowych,</w:t>
      </w:r>
    </w:p>
    <w:p w14:paraId="09BAB899" w14:textId="77777777" w:rsidR="0024502C" w:rsidRPr="00D03562" w:rsidRDefault="0024502C" w:rsidP="00D03562">
      <w:pPr>
        <w:pStyle w:val="Akapitzlist"/>
        <w:numPr>
          <w:ilvl w:val="1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wniesienia sprzeciwu wobec takiego przetwarzania,</w:t>
      </w:r>
    </w:p>
    <w:p w14:paraId="5B488439" w14:textId="77777777" w:rsidR="0024502C" w:rsidRPr="00D03562" w:rsidRDefault="0024502C" w:rsidP="00D03562">
      <w:pPr>
        <w:pStyle w:val="Akapitzlist"/>
        <w:numPr>
          <w:ilvl w:val="1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przenoszenia danych,</w:t>
      </w:r>
    </w:p>
    <w:p w14:paraId="080552DB" w14:textId="77777777" w:rsidR="0024502C" w:rsidRPr="00D03562" w:rsidRDefault="0024502C" w:rsidP="00D03562">
      <w:pPr>
        <w:pStyle w:val="Akapitzlist"/>
        <w:numPr>
          <w:ilvl w:val="1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cofnięcia zgody na przetwarzanie danych osobowych,</w:t>
      </w:r>
    </w:p>
    <w:p w14:paraId="4F484E5C" w14:textId="77777777" w:rsidR="0024502C" w:rsidRPr="00D03562" w:rsidRDefault="0024502C" w:rsidP="00D03562">
      <w:pPr>
        <w:pStyle w:val="Akapitzlist"/>
        <w:numPr>
          <w:ilvl w:val="1"/>
          <w:numId w:val="6"/>
        </w:numPr>
        <w:spacing w:before="120" w:after="120" w:line="288" w:lineRule="auto"/>
        <w:ind w:hanging="357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wniesienia skargi do organu nadzorczego.</w:t>
      </w:r>
    </w:p>
    <w:p w14:paraId="23F2FF1B" w14:textId="77777777" w:rsidR="0024502C" w:rsidRPr="00D03562" w:rsidRDefault="0024502C" w:rsidP="00D03562">
      <w:pPr>
        <w:pStyle w:val="Akapitzlist"/>
        <w:numPr>
          <w:ilvl w:val="0"/>
          <w:numId w:val="6"/>
        </w:numPr>
        <w:spacing w:before="120" w:after="120" w:line="288" w:lineRule="auto"/>
        <w:rPr>
          <w:rStyle w:val="fontstyle21"/>
          <w:rFonts w:asciiTheme="minorHAnsi" w:hAnsiTheme="minorHAnsi" w:cstheme="minorHAnsi"/>
          <w:sz w:val="18"/>
          <w:szCs w:val="18"/>
        </w:rPr>
      </w:pPr>
      <w:r w:rsidRPr="00D03562">
        <w:rPr>
          <w:rStyle w:val="fontstyle21"/>
          <w:rFonts w:asciiTheme="minorHAnsi" w:hAnsiTheme="minorHAnsi" w:cstheme="minorHAnsi"/>
          <w:sz w:val="18"/>
          <w:szCs w:val="18"/>
        </w:rPr>
        <w:t>Dane osobowe nie podlegają zautomatyzowanemu podejmowaniu decyzji, w tym profilowaniu.</w:t>
      </w:r>
    </w:p>
    <w:p w14:paraId="3C3186ED" w14:textId="77777777" w:rsidR="00C532BA" w:rsidRPr="00C532BA" w:rsidRDefault="00C532BA" w:rsidP="0024502C">
      <w:pPr>
        <w:spacing w:before="120" w:after="120" w:line="264" w:lineRule="auto"/>
        <w:jc w:val="center"/>
        <w:rPr>
          <w:rStyle w:val="fontstyle21"/>
          <w:rFonts w:asciiTheme="minorHAnsi" w:hAnsiTheme="minorHAnsi"/>
          <w:b/>
          <w:szCs w:val="22"/>
        </w:rPr>
      </w:pPr>
      <w:r w:rsidRPr="00C532BA">
        <w:rPr>
          <w:rStyle w:val="fontstyle21"/>
          <w:rFonts w:asciiTheme="minorHAnsi" w:hAnsiTheme="minorHAnsi"/>
          <w:b/>
          <w:szCs w:val="22"/>
        </w:rPr>
        <w:t>ZGODA NA PRZETWARZANIE DANYCH OSOBOWYCH</w:t>
      </w:r>
    </w:p>
    <w:p w14:paraId="5311FCF3" w14:textId="7DB0BDBD" w:rsidR="00C532BA" w:rsidRPr="00FC31F6" w:rsidRDefault="00C532BA" w:rsidP="00C1350D">
      <w:pPr>
        <w:spacing w:before="120" w:after="120" w:line="288" w:lineRule="auto"/>
        <w:rPr>
          <w:rStyle w:val="fontstyle21"/>
          <w:rFonts w:asciiTheme="minorHAnsi" w:hAnsiTheme="minorHAnsi"/>
          <w:sz w:val="18"/>
          <w:szCs w:val="22"/>
        </w:rPr>
      </w:pPr>
      <w:r w:rsidRPr="00FC31F6">
        <w:rPr>
          <w:rStyle w:val="fontstyle21"/>
          <w:rFonts w:asciiTheme="minorHAnsi" w:hAnsiTheme="minorHAnsi"/>
          <w:sz w:val="18"/>
          <w:szCs w:val="22"/>
        </w:rPr>
        <w:t>Ja niżej podpisany wyrażam zgodę na przetwarzanie danych osobowych związanych z opracowaniem i realizacją ”</w:t>
      </w:r>
      <w:r w:rsidR="00C1350D" w:rsidRPr="00C1350D">
        <w:rPr>
          <w:rStyle w:val="fontstyle21"/>
          <w:rFonts w:asciiTheme="minorHAnsi" w:hAnsiTheme="minorHAnsi"/>
          <w:sz w:val="18"/>
          <w:szCs w:val="22"/>
        </w:rPr>
        <w:t>dokumentacji projektowej STEŚ-R wraz z uzyskaniem decyzji DŚU dla zadania:</w:t>
      </w:r>
      <w:r w:rsidR="00C1350D">
        <w:rPr>
          <w:rStyle w:val="fontstyle21"/>
          <w:rFonts w:asciiTheme="minorHAnsi" w:hAnsiTheme="minorHAnsi"/>
          <w:sz w:val="18"/>
          <w:szCs w:val="22"/>
        </w:rPr>
        <w:t xml:space="preserve"> </w:t>
      </w:r>
      <w:r w:rsidR="00C1350D" w:rsidRPr="00C1350D">
        <w:rPr>
          <w:rStyle w:val="fontstyle21"/>
          <w:rFonts w:asciiTheme="minorHAnsi" w:hAnsiTheme="minorHAnsi"/>
          <w:sz w:val="18"/>
          <w:szCs w:val="22"/>
        </w:rPr>
        <w:t>„Budowa obwodnicy Nowego Targu w ciągu DK49</w:t>
      </w:r>
      <w:bookmarkStart w:id="0" w:name="_GoBack"/>
      <w:bookmarkEnd w:id="0"/>
      <w:r w:rsidRPr="00FC31F6">
        <w:rPr>
          <w:rStyle w:val="fontstyle21"/>
          <w:rFonts w:asciiTheme="minorHAnsi" w:hAnsiTheme="minorHAnsi"/>
          <w:sz w:val="18"/>
          <w:szCs w:val="22"/>
        </w:rPr>
        <w:t>” i jednocześnie oświadcza, że podaję dane osobowe dobrowolnie i oświadczam, że są one zgodne z prawdą oraz że zapoznałem/łam się z treścią klauzuli informacyjnej,</w:t>
      </w:r>
      <w:r w:rsidR="00C1350D">
        <w:rPr>
          <w:rStyle w:val="fontstyle21"/>
          <w:rFonts w:asciiTheme="minorHAnsi" w:hAnsiTheme="minorHAnsi"/>
          <w:sz w:val="18"/>
          <w:szCs w:val="22"/>
        </w:rPr>
        <w:t xml:space="preserve"> </w:t>
      </w:r>
      <w:r w:rsidRPr="00FC31F6">
        <w:rPr>
          <w:rStyle w:val="fontstyle21"/>
          <w:rFonts w:asciiTheme="minorHAnsi" w:hAnsiTheme="minorHAnsi"/>
          <w:sz w:val="18"/>
          <w:szCs w:val="22"/>
        </w:rPr>
        <w:t>w tym z informacją o celu i sposobach przetwarzania moich danych osobowych</w:t>
      </w:r>
      <w:r w:rsidR="00D03562">
        <w:rPr>
          <w:rStyle w:val="fontstyle21"/>
          <w:rFonts w:asciiTheme="minorHAnsi" w:hAnsiTheme="minorHAnsi"/>
          <w:sz w:val="18"/>
          <w:szCs w:val="22"/>
        </w:rPr>
        <w:t>.</w:t>
      </w:r>
    </w:p>
    <w:p w14:paraId="7421E1B9" w14:textId="77777777" w:rsidR="00D7124C" w:rsidRDefault="00C532BA" w:rsidP="00D7124C">
      <w:pPr>
        <w:spacing w:before="120" w:after="120" w:line="264" w:lineRule="auto"/>
        <w:rPr>
          <w:rStyle w:val="fontstyle21"/>
          <w:rFonts w:asciiTheme="minorHAnsi" w:hAnsiTheme="minorHAnsi"/>
          <w:szCs w:val="22"/>
        </w:rPr>
      </w:pPr>
      <w:r w:rsidRPr="00C532BA">
        <w:rPr>
          <w:rStyle w:val="fontstyle21"/>
          <w:rFonts w:asciiTheme="minorHAnsi" w:hAnsiTheme="minorHAnsi"/>
          <w:noProof/>
          <w:szCs w:val="22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F702AD0" wp14:editId="7D274813">
                <wp:simplePos x="0" y="0"/>
                <wp:positionH relativeFrom="column">
                  <wp:posOffset>4442460</wp:posOffset>
                </wp:positionH>
                <wp:positionV relativeFrom="paragraph">
                  <wp:posOffset>383540</wp:posOffset>
                </wp:positionV>
                <wp:extent cx="685800" cy="140462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EF2BA" w14:textId="77777777" w:rsidR="00C532BA" w:rsidRPr="00C532BA" w:rsidRDefault="00C532BA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C532BA">
                              <w:rPr>
                                <w:b/>
                                <w:sz w:val="20"/>
                              </w:rPr>
                              <w:t>(podpis)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702AD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49.8pt;margin-top:30.2pt;width:54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" filled="f" stroked="f">
                <v:textbox style="mso-fit-shape-to-text:t">
                  <w:txbxContent>
                    <w:p w14:paraId="3F7EF2BA" w14:textId="77777777" w:rsidR="00C532BA" w:rsidRPr="00C532BA" w:rsidRDefault="00C532BA">
                      <w:pPr>
                        <w:rPr>
                          <w:b/>
                          <w:sz w:val="20"/>
                        </w:rPr>
                      </w:pPr>
                      <w:r w:rsidRPr="00C532BA">
                        <w:rPr>
                          <w:b/>
                          <w:sz w:val="20"/>
                        </w:rPr>
                        <w:t>(podpis)</w:t>
                      </w:r>
                    </w:p>
                  </w:txbxContent>
                </v:textbox>
              </v:shape>
            </w:pict>
          </mc:Fallback>
        </mc:AlternateContent>
      </w:r>
      <w:r w:rsidRPr="00C532BA">
        <w:rPr>
          <w:rStyle w:val="fontstyle21"/>
          <w:rFonts w:asciiTheme="minorHAnsi" w:hAnsiTheme="minorHAnsi"/>
          <w:szCs w:val="22"/>
        </w:rPr>
        <w:t xml:space="preserve">                                                                                                                                         </w:t>
      </w:r>
    </w:p>
    <w:p w14:paraId="52DD622E" w14:textId="77777777" w:rsidR="007A5D67" w:rsidRPr="007A5D67" w:rsidRDefault="00C532BA" w:rsidP="00D7124C">
      <w:pPr>
        <w:spacing w:before="120" w:after="120" w:line="264" w:lineRule="auto"/>
        <w:ind w:left="5664" w:firstLine="708"/>
        <w:rPr>
          <w:rFonts w:cstheme="minorHAnsi"/>
        </w:rPr>
      </w:pPr>
      <w:r w:rsidRPr="00C532BA">
        <w:rPr>
          <w:rStyle w:val="fontstyle21"/>
          <w:rFonts w:asciiTheme="minorHAnsi" w:hAnsiTheme="minorHAnsi"/>
          <w:szCs w:val="22"/>
        </w:rPr>
        <w:t xml:space="preserve"> ……………………………………………….</w:t>
      </w:r>
    </w:p>
    <w:sectPr w:rsidR="007A5D67" w:rsidRPr="007A5D67" w:rsidSect="00C532BA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EE3B9" w14:textId="77777777" w:rsidR="00947EFB" w:rsidRDefault="00947EFB" w:rsidP="004F3F0F">
      <w:pPr>
        <w:spacing w:after="0" w:line="240" w:lineRule="auto"/>
      </w:pPr>
      <w:r>
        <w:separator/>
      </w:r>
    </w:p>
  </w:endnote>
  <w:endnote w:type="continuationSeparator" w:id="0">
    <w:p w14:paraId="1E42A07A" w14:textId="77777777" w:rsidR="00947EFB" w:rsidRDefault="00947EFB" w:rsidP="004F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A85A0" w14:textId="77777777" w:rsidR="0029161D" w:rsidRDefault="0029161D" w:rsidP="004F3F0F">
    <w:pPr>
      <w:pStyle w:val="Stopka"/>
      <w:jc w:val="right"/>
      <w:rPr>
        <w:spacing w:val="30"/>
      </w:rPr>
    </w:pPr>
    <w:r w:rsidRPr="004F3F0F">
      <w:rPr>
        <w:noProof/>
        <w:spacing w:val="3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84DF59" wp14:editId="377931F9">
              <wp:simplePos x="0" y="0"/>
              <wp:positionH relativeFrom="column">
                <wp:posOffset>-25</wp:posOffset>
              </wp:positionH>
              <wp:positionV relativeFrom="paragraph">
                <wp:posOffset>64313</wp:posOffset>
              </wp:positionV>
              <wp:extent cx="5740400" cy="0"/>
              <wp:effectExtent l="0" t="0" r="0" b="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404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2D2FB89" id="Łącznik prosty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5.05pt" to="45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" strokecolor="#bfbfbf [2412]">
              <v:stroke joinstyle="miter"/>
            </v:line>
          </w:pict>
        </mc:Fallback>
      </mc:AlternateContent>
    </w:r>
  </w:p>
  <w:p w14:paraId="44853CA4" w14:textId="77777777" w:rsidR="0029161D" w:rsidRDefault="0029161D" w:rsidP="0029161D">
    <w:pPr>
      <w:pStyle w:val="Stopka"/>
      <w:jc w:val="center"/>
      <w:rPr>
        <w:spacing w:val="30"/>
      </w:rPr>
    </w:pPr>
    <w:r>
      <w:rPr>
        <w:spacing w:val="30"/>
      </w:rPr>
      <w:t>Multiconsult Polska Sp. z o.o.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8BF040" w14:textId="77777777" w:rsidR="00947EFB" w:rsidRDefault="00947EFB" w:rsidP="004F3F0F">
      <w:pPr>
        <w:spacing w:after="0" w:line="240" w:lineRule="auto"/>
      </w:pPr>
      <w:r>
        <w:separator/>
      </w:r>
    </w:p>
  </w:footnote>
  <w:footnote w:type="continuationSeparator" w:id="0">
    <w:p w14:paraId="77BF2484" w14:textId="77777777" w:rsidR="00947EFB" w:rsidRDefault="00947EFB" w:rsidP="004F3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63F4F" w14:textId="77777777" w:rsidR="00E32254" w:rsidRPr="00E32254" w:rsidRDefault="00E32254" w:rsidP="00E32254">
    <w:pPr>
      <w:pStyle w:val="Nagwek"/>
      <w:jc w:val="center"/>
      <w:rPr>
        <w:i/>
        <w:sz w:val="16"/>
      </w:rPr>
    </w:pPr>
    <w:r w:rsidRPr="00E32254">
      <w:rPr>
        <w:i/>
        <w:sz w:val="16"/>
      </w:rPr>
      <w:t>Opracowanie dokumentacji projektowej STEŚ-R wraz z uzyskaniem decyzji DŚU dla zadania:</w:t>
    </w:r>
  </w:p>
  <w:p w14:paraId="50079C87" w14:textId="77777777" w:rsidR="004F3F0F" w:rsidRPr="008B4D33" w:rsidRDefault="00E32254" w:rsidP="00E32254">
    <w:pPr>
      <w:pStyle w:val="Nagwek"/>
      <w:jc w:val="center"/>
      <w:rPr>
        <w:i/>
        <w:sz w:val="16"/>
      </w:rPr>
    </w:pPr>
    <w:r w:rsidRPr="00E32254">
      <w:rPr>
        <w:i/>
        <w:sz w:val="16"/>
      </w:rPr>
      <w:t>„Budowa obwodnicy Nowego Targu w ciągu DK49”</w:t>
    </w:r>
    <w:r w:rsidR="008B4D33" w:rsidRPr="008B4D33">
      <w:rPr>
        <w:i/>
        <w:sz w:val="16"/>
      </w:rPr>
      <w:t>- ETAP I</w:t>
    </w:r>
  </w:p>
  <w:p w14:paraId="4F0CD749" w14:textId="77777777" w:rsidR="004F3F0F" w:rsidRDefault="004F3F0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B65664" wp14:editId="171D063C">
              <wp:simplePos x="0" y="0"/>
              <wp:positionH relativeFrom="column">
                <wp:posOffset>0</wp:posOffset>
              </wp:positionH>
              <wp:positionV relativeFrom="paragraph">
                <wp:posOffset>55231</wp:posOffset>
              </wp:positionV>
              <wp:extent cx="5740868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40868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591644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4.35pt" to="452.0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" strokecolor="#a5a5a5 [2092]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8E46C9"/>
    <w:multiLevelType w:val="hybridMultilevel"/>
    <w:tmpl w:val="7B34183E"/>
    <w:lvl w:ilvl="0" w:tplc="0972B8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0"/>
      </w:rPr>
    </w:lvl>
    <w:lvl w:ilvl="1" w:tplc="5F42E4FA">
      <w:start w:val="1"/>
      <w:numFmt w:val="lowerLetter"/>
      <w:lvlText w:val="%2."/>
      <w:lvlJc w:val="left"/>
      <w:pPr>
        <w:ind w:left="1440" w:hanging="360"/>
      </w:pPr>
      <w:rPr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D2AF0"/>
    <w:multiLevelType w:val="hybridMultilevel"/>
    <w:tmpl w:val="0EAAF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1417D"/>
    <w:multiLevelType w:val="hybridMultilevel"/>
    <w:tmpl w:val="262CD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C2EF8"/>
    <w:multiLevelType w:val="hybridMultilevel"/>
    <w:tmpl w:val="62B08E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ED17D2"/>
    <w:multiLevelType w:val="hybridMultilevel"/>
    <w:tmpl w:val="AE4AE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B57FC4"/>
    <w:multiLevelType w:val="hybridMultilevel"/>
    <w:tmpl w:val="12B05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13410F"/>
    <w:multiLevelType w:val="hybridMultilevel"/>
    <w:tmpl w:val="7EA03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rawingGridHorizontalSpacing w:val="113"/>
  <w:drawingGridVerticalSpacing w:val="11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30E"/>
    <w:rsid w:val="0001769D"/>
    <w:rsid w:val="000636AE"/>
    <w:rsid w:val="000B2C50"/>
    <w:rsid w:val="000B3150"/>
    <w:rsid w:val="000C5031"/>
    <w:rsid w:val="00140732"/>
    <w:rsid w:val="001C4EE6"/>
    <w:rsid w:val="001E3C82"/>
    <w:rsid w:val="002118D8"/>
    <w:rsid w:val="0024502C"/>
    <w:rsid w:val="00276D67"/>
    <w:rsid w:val="0029161D"/>
    <w:rsid w:val="002D17F6"/>
    <w:rsid w:val="002E528F"/>
    <w:rsid w:val="00371CAB"/>
    <w:rsid w:val="003C59A1"/>
    <w:rsid w:val="003E1DBB"/>
    <w:rsid w:val="00421152"/>
    <w:rsid w:val="00450F4F"/>
    <w:rsid w:val="00454371"/>
    <w:rsid w:val="004F3F0F"/>
    <w:rsid w:val="004F5B86"/>
    <w:rsid w:val="0053740B"/>
    <w:rsid w:val="00701F8B"/>
    <w:rsid w:val="00713CCE"/>
    <w:rsid w:val="007A5D67"/>
    <w:rsid w:val="007B6439"/>
    <w:rsid w:val="007B7C74"/>
    <w:rsid w:val="00885744"/>
    <w:rsid w:val="008B4D33"/>
    <w:rsid w:val="00907FBD"/>
    <w:rsid w:val="00925167"/>
    <w:rsid w:val="00947EFB"/>
    <w:rsid w:val="009B2E94"/>
    <w:rsid w:val="009F630E"/>
    <w:rsid w:val="00A16D28"/>
    <w:rsid w:val="00A847C8"/>
    <w:rsid w:val="00A93FD1"/>
    <w:rsid w:val="00AC401A"/>
    <w:rsid w:val="00AD1F2F"/>
    <w:rsid w:val="00B61FD3"/>
    <w:rsid w:val="00B85439"/>
    <w:rsid w:val="00C1350D"/>
    <w:rsid w:val="00C532BA"/>
    <w:rsid w:val="00C6523D"/>
    <w:rsid w:val="00C9199C"/>
    <w:rsid w:val="00CD5925"/>
    <w:rsid w:val="00D03562"/>
    <w:rsid w:val="00D7124C"/>
    <w:rsid w:val="00E17096"/>
    <w:rsid w:val="00E32254"/>
    <w:rsid w:val="00E56C01"/>
    <w:rsid w:val="00E602D5"/>
    <w:rsid w:val="00EA7F1B"/>
    <w:rsid w:val="00F26FED"/>
    <w:rsid w:val="00FA62C7"/>
    <w:rsid w:val="00FC31F6"/>
    <w:rsid w:val="00FD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27A8763D"/>
  <w15:chartTrackingRefBased/>
  <w15:docId w15:val="{1E30D29D-62DA-4322-AE3E-B44A50CC3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3C82"/>
    <w:pPr>
      <w:jc w:val="both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E3C82"/>
    <w:pPr>
      <w:keepNext/>
      <w:keepLines/>
      <w:spacing w:before="240" w:after="120" w:line="240" w:lineRule="auto"/>
      <w:outlineLvl w:val="0"/>
    </w:pPr>
    <w:rPr>
      <w:rFonts w:ascii="Calibri" w:eastAsiaTheme="majorEastAsia" w:hAnsi="Calibri" w:cstheme="majorBidi"/>
      <w:b/>
      <w:smallCaps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E3C82"/>
    <w:pPr>
      <w:keepNext/>
      <w:keepLines/>
      <w:spacing w:before="120" w:after="120" w:line="240" w:lineRule="auto"/>
      <w:outlineLvl w:val="1"/>
    </w:pPr>
    <w:rPr>
      <w:rFonts w:ascii="Calibri" w:eastAsiaTheme="majorEastAsia" w:hAnsi="Calibri" w:cstheme="majorBidi"/>
      <w:b/>
      <w:i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E3C82"/>
    <w:pPr>
      <w:keepNext/>
      <w:keepLines/>
      <w:spacing w:before="120" w:after="120" w:line="240" w:lineRule="auto"/>
      <w:outlineLvl w:val="2"/>
    </w:pPr>
    <w:rPr>
      <w:rFonts w:ascii="Calibri" w:eastAsiaTheme="majorEastAsia" w:hAnsi="Calibri" w:cstheme="majorBidi"/>
      <w:i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62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2C7"/>
  </w:style>
  <w:style w:type="paragraph" w:styleId="Stopka">
    <w:name w:val="footer"/>
    <w:basedOn w:val="Normalny"/>
    <w:link w:val="StopkaZnak"/>
    <w:uiPriority w:val="99"/>
    <w:unhideWhenUsed/>
    <w:rsid w:val="004F3F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3F0F"/>
  </w:style>
  <w:style w:type="character" w:customStyle="1" w:styleId="Nagwek1Znak">
    <w:name w:val="Nagłówek 1 Znak"/>
    <w:basedOn w:val="Domylnaczcionkaakapitu"/>
    <w:link w:val="Nagwek1"/>
    <w:uiPriority w:val="9"/>
    <w:rsid w:val="001E3C82"/>
    <w:rPr>
      <w:rFonts w:ascii="Calibri" w:eastAsiaTheme="majorEastAsia" w:hAnsi="Calibri" w:cstheme="majorBidi"/>
      <w:b/>
      <w:smallCaps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1E3C82"/>
    <w:rPr>
      <w:rFonts w:ascii="Calibri" w:eastAsiaTheme="majorEastAsia" w:hAnsi="Calibri" w:cstheme="majorBidi"/>
      <w:b/>
      <w:i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1E3C82"/>
    <w:rPr>
      <w:rFonts w:ascii="Calibri" w:eastAsiaTheme="majorEastAsia" w:hAnsi="Calibri" w:cstheme="majorBidi"/>
      <w:i/>
      <w:szCs w:val="24"/>
    </w:rPr>
  </w:style>
  <w:style w:type="character" w:customStyle="1" w:styleId="fontstyle01">
    <w:name w:val="fontstyle01"/>
    <w:basedOn w:val="Domylnaczcionkaakapitu"/>
    <w:rsid w:val="00454371"/>
    <w:rPr>
      <w:rFonts w:ascii="Century Gothic" w:hAnsi="Century Gothic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omylnaczcionkaakapitu"/>
    <w:rsid w:val="00454371"/>
    <w:rPr>
      <w:rFonts w:ascii="Century Gothic" w:hAnsi="Century Gothic" w:hint="default"/>
      <w:b w:val="0"/>
      <w:bCs w:val="0"/>
      <w:i w:val="0"/>
      <w:iCs w:val="0"/>
      <w:color w:val="000000"/>
      <w:sz w:val="20"/>
      <w:szCs w:val="20"/>
    </w:rPr>
  </w:style>
  <w:style w:type="paragraph" w:styleId="Akapitzlist">
    <w:name w:val="List Paragraph"/>
    <w:basedOn w:val="Normalny"/>
    <w:uiPriority w:val="34"/>
    <w:qFormat/>
    <w:rsid w:val="009251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B4D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D3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A5D6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5D67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88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walewicz\Documents\Niestandardowe%20szablony%20pakietu%20Office\S12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76784-D0C3-40D9-BAB8-C5E9CC883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S12.dotx</Template>
  <TotalTime>172</TotalTime>
  <Pages>2</Pages>
  <Words>820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Kowalewicz, Arkadiusz</dc:creator>
  <cp:keywords/>
  <dc:description/>
  <cp:lastModifiedBy>Kowalewicz, Arkadiusz</cp:lastModifiedBy>
  <cp:revision>9</cp:revision>
  <cp:lastPrinted>2021-05-04T08:47:00Z</cp:lastPrinted>
  <dcterms:created xsi:type="dcterms:W3CDTF">2021-04-22T06:55:00Z</dcterms:created>
  <dcterms:modified xsi:type="dcterms:W3CDTF">2021-05-04T08:51:00Z</dcterms:modified>
</cp:coreProperties>
</file>