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95B71" w14:textId="2780A376" w:rsidR="002118D8" w:rsidRDefault="007D0709" w:rsidP="00562A33">
      <w:pPr>
        <w:pStyle w:val="Nagwek1"/>
        <w:spacing w:before="120"/>
        <w:jc w:val="right"/>
        <w:rPr>
          <w:noProof/>
        </w:rPr>
      </w:pPr>
      <w:bookmarkStart w:id="0" w:name="_GoBack"/>
      <w:bookmarkEnd w:id="0"/>
      <w:r w:rsidRPr="007D0709">
        <w:rPr>
          <w:sz w:val="32"/>
          <w:szCs w:val="36"/>
        </w:rPr>
        <w:t>Dowiązanie do węzła Nowy Targ Południe (Droga krajowa nr 47)</w:t>
      </w:r>
    </w:p>
    <w:p w14:paraId="1235E288" w14:textId="77777777" w:rsidR="007D0709" w:rsidRDefault="00CA667B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539456" behindDoc="0" locked="0" layoutInCell="1" allowOverlap="1" wp14:anchorId="253D807B" wp14:editId="4376A755">
                <wp:simplePos x="0" y="0"/>
                <wp:positionH relativeFrom="margin">
                  <wp:posOffset>4772137</wp:posOffset>
                </wp:positionH>
                <wp:positionV relativeFrom="paragraph">
                  <wp:posOffset>44305</wp:posOffset>
                </wp:positionV>
                <wp:extent cx="2686050" cy="314325"/>
                <wp:effectExtent l="0" t="0" r="19050" b="2857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2877B" w14:textId="77777777" w:rsidR="007D0709" w:rsidRDefault="007D0709" w:rsidP="007D0709">
                            <w:pPr>
                              <w:pStyle w:val="Nagwek1"/>
                              <w:spacing w:before="0" w:after="0"/>
                            </w:pPr>
                            <w:r>
                              <w:t>Projekt węzła Nowy Targ Południe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53D807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75.75pt;margin-top:3.5pt;width:211.5pt;height:24.75pt;z-index:251539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">
                <v:textbox>
                  <w:txbxContent>
                    <w:p w14:paraId="45F2877B" w14:textId="77777777" w:rsidR="007D0709" w:rsidRDefault="007D0709" w:rsidP="007D0709">
                      <w:pPr>
                        <w:pStyle w:val="Nagwek1"/>
                        <w:spacing w:before="0" w:after="0"/>
                      </w:pPr>
                      <w:r>
                        <w:t>Projekt węzła Nowy Targ Południe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D0709">
        <w:rPr>
          <w:noProof/>
          <w:sz w:val="32"/>
          <w:szCs w:val="36"/>
          <w:lang w:eastAsia="pl-PL"/>
        </w:rPr>
        <w:drawing>
          <wp:anchor distT="0" distB="0" distL="114300" distR="114300" simplePos="0" relativeHeight="251522048" behindDoc="0" locked="0" layoutInCell="1" allowOverlap="1" wp14:anchorId="70C2F24F" wp14:editId="01D6B72A">
            <wp:simplePos x="0" y="0"/>
            <wp:positionH relativeFrom="margin">
              <wp:align>left</wp:align>
            </wp:positionH>
            <wp:positionV relativeFrom="paragraph">
              <wp:posOffset>31055</wp:posOffset>
            </wp:positionV>
            <wp:extent cx="4680000" cy="2573599"/>
            <wp:effectExtent l="0" t="0" r="635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573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404536" w14:textId="77777777" w:rsidR="007D0709" w:rsidRDefault="007D0709" w:rsidP="007D0709"/>
    <w:p w14:paraId="14ABFF3D" w14:textId="77777777" w:rsidR="007D0709" w:rsidRDefault="007D0709" w:rsidP="007D0709"/>
    <w:p w14:paraId="256B79BD" w14:textId="77777777" w:rsidR="007D0709" w:rsidRDefault="00EF266F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549696" behindDoc="0" locked="0" layoutInCell="1" allowOverlap="1" wp14:anchorId="08B84229" wp14:editId="1FCEC197">
                <wp:simplePos x="0" y="0"/>
                <wp:positionH relativeFrom="margin">
                  <wp:align>right</wp:align>
                </wp:positionH>
                <wp:positionV relativeFrom="paragraph">
                  <wp:posOffset>166950</wp:posOffset>
                </wp:positionV>
                <wp:extent cx="3390900" cy="314325"/>
                <wp:effectExtent l="0" t="0" r="19050" b="28575"/>
                <wp:wrapNone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EF697" w14:textId="77777777" w:rsidR="00DC57BE" w:rsidRDefault="00DC57BE" w:rsidP="00DC57BE">
                            <w:pPr>
                              <w:pStyle w:val="Nagwek1"/>
                              <w:spacing w:before="0" w:after="0"/>
                            </w:pPr>
                            <w:r>
                              <w:t>Stan istniejący pomiędzy dk47 a ul. Szaflarską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B84229" id="_x0000_s1027" type="#_x0000_t202" style="position:absolute;left:0;text-align:left;margin-left:215.8pt;margin-top:13.15pt;width:267pt;height:24.75pt;z-index:251549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">
                <v:textbox>
                  <w:txbxContent>
                    <w:p w14:paraId="4E3EF697" w14:textId="77777777" w:rsidR="00DC57BE" w:rsidRDefault="00DC57BE" w:rsidP="00DC57BE">
                      <w:pPr>
                        <w:pStyle w:val="Nagwek1"/>
                        <w:spacing w:before="0" w:after="0"/>
                      </w:pPr>
                      <w:r>
                        <w:t>Stan istniejący pomiędzy dk47 a ul. Szaflarską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2A1271" w14:textId="77777777" w:rsidR="007D0709" w:rsidRDefault="007D0709" w:rsidP="007D0709"/>
    <w:p w14:paraId="1412372B" w14:textId="77777777" w:rsidR="007D0709" w:rsidRDefault="00EF266F" w:rsidP="007D0709">
      <w:r>
        <w:rPr>
          <w:noProof/>
          <w:lang w:eastAsia="pl-PL"/>
        </w:rPr>
        <w:drawing>
          <wp:anchor distT="0" distB="0" distL="114300" distR="114300" simplePos="0" relativeHeight="251544576" behindDoc="0" locked="0" layoutInCell="1" allowOverlap="1" wp14:anchorId="149C9E07" wp14:editId="57673E85">
            <wp:simplePos x="0" y="0"/>
            <wp:positionH relativeFrom="margin">
              <wp:align>right</wp:align>
            </wp:positionH>
            <wp:positionV relativeFrom="paragraph">
              <wp:posOffset>5081</wp:posOffset>
            </wp:positionV>
            <wp:extent cx="4680000" cy="2584359"/>
            <wp:effectExtent l="0" t="0" r="6350" b="6985"/>
            <wp:wrapNone/>
            <wp:docPr id="7" name="Obraz 7" descr="Obraz zawierający tekst, trawa, droga, autostrad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584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DB365A" w14:textId="77777777" w:rsidR="007D0709" w:rsidRDefault="007D0709" w:rsidP="007D0709"/>
    <w:p w14:paraId="09C0EA59" w14:textId="77777777" w:rsidR="007D0709" w:rsidRDefault="007D0709" w:rsidP="007D0709"/>
    <w:p w14:paraId="48EB0F08" w14:textId="77777777" w:rsidR="007D0709" w:rsidRDefault="007D0709" w:rsidP="007D0709"/>
    <w:p w14:paraId="7CAC704F" w14:textId="77777777" w:rsidR="007D0709" w:rsidRDefault="00EF266F" w:rsidP="007D0709">
      <w:r>
        <w:rPr>
          <w:noProof/>
          <w:sz w:val="32"/>
          <w:szCs w:val="36"/>
          <w:lang w:eastAsia="pl-PL"/>
        </w:rPr>
        <w:drawing>
          <wp:anchor distT="0" distB="0" distL="114300" distR="114300" simplePos="0" relativeHeight="251554816" behindDoc="0" locked="0" layoutInCell="1" allowOverlap="1" wp14:anchorId="4FAB7B94" wp14:editId="00B0AAFF">
            <wp:simplePos x="0" y="0"/>
            <wp:positionH relativeFrom="margin">
              <wp:align>left</wp:align>
            </wp:positionH>
            <wp:positionV relativeFrom="paragraph">
              <wp:posOffset>114599</wp:posOffset>
            </wp:positionV>
            <wp:extent cx="4680000" cy="2584630"/>
            <wp:effectExtent l="0" t="0" r="6350" b="635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58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5D6EB2" w14:textId="77777777" w:rsidR="007D0709" w:rsidRDefault="007D0709" w:rsidP="007D0709"/>
    <w:p w14:paraId="616CA75C" w14:textId="77777777" w:rsidR="007D0709" w:rsidRDefault="007D0709" w:rsidP="007D0709"/>
    <w:p w14:paraId="205D68A3" w14:textId="77777777" w:rsidR="007D0709" w:rsidRDefault="007D0709" w:rsidP="007D0709"/>
    <w:p w14:paraId="3A84047D" w14:textId="77777777" w:rsidR="007D0709" w:rsidRDefault="007D0709" w:rsidP="007D0709"/>
    <w:p w14:paraId="75AD0FFD" w14:textId="77777777" w:rsidR="007D0709" w:rsidRDefault="007D0709" w:rsidP="007D0709"/>
    <w:p w14:paraId="0B4B6249" w14:textId="77777777" w:rsidR="007D0709" w:rsidRDefault="007D0709" w:rsidP="007D0709"/>
    <w:p w14:paraId="66064A48" w14:textId="77777777" w:rsidR="007D0709" w:rsidRDefault="007D0709" w:rsidP="007D0709"/>
    <w:p w14:paraId="1A5C9C1A" w14:textId="77777777" w:rsidR="007D0709" w:rsidRDefault="00EF266F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556864" behindDoc="0" locked="0" layoutInCell="1" allowOverlap="1" wp14:anchorId="7F186208" wp14:editId="6575D499">
                <wp:simplePos x="0" y="0"/>
                <wp:positionH relativeFrom="margin">
                  <wp:posOffset>4766718</wp:posOffset>
                </wp:positionH>
                <wp:positionV relativeFrom="paragraph">
                  <wp:posOffset>94087</wp:posOffset>
                </wp:positionV>
                <wp:extent cx="2971800" cy="314325"/>
                <wp:effectExtent l="0" t="0" r="19050" b="28575"/>
                <wp:wrapNone/>
                <wp:docPr id="1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ACB0E8" w14:textId="77777777" w:rsidR="00EF266F" w:rsidRDefault="00EF266F" w:rsidP="00EF266F">
                            <w:pPr>
                              <w:pStyle w:val="Nagwek1"/>
                              <w:spacing w:before="0" w:after="0"/>
                            </w:pPr>
                            <w:r>
                              <w:t>Projektowana obwodnica nowego targ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186208" id="_x0000_s1028" type="#_x0000_t202" style="position:absolute;left:0;text-align:left;margin-left:375.35pt;margin-top:7.4pt;width:234pt;height:24.75pt;z-index:251556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">
                <v:textbox>
                  <w:txbxContent>
                    <w:p w14:paraId="30ACB0E8" w14:textId="77777777" w:rsidR="00EF266F" w:rsidRDefault="00EF266F" w:rsidP="00EF266F">
                      <w:pPr>
                        <w:pStyle w:val="Nagwek1"/>
                        <w:spacing w:before="0" w:after="0"/>
                      </w:pPr>
                      <w:r>
                        <w:t>Projekt</w:t>
                      </w:r>
                      <w:r>
                        <w:t>owana obwodnica nowego targ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DD5328" w14:textId="77777777" w:rsidR="007D0709" w:rsidRDefault="00CF29CA" w:rsidP="00CA667B">
      <w:pPr>
        <w:pStyle w:val="Nagwek1"/>
        <w:spacing w:before="120"/>
        <w:jc w:val="center"/>
      </w:pPr>
      <w:r>
        <w:t>Warianty rozbudowy węzła nowy targ południe</w:t>
      </w:r>
      <w:r w:rsidR="00CA667B">
        <w:t xml:space="preserve"> (przejazd z ul. Szaflarską)</w:t>
      </w:r>
    </w:p>
    <w:p w14:paraId="5ECC0AD5" w14:textId="77777777" w:rsidR="007D0709" w:rsidRDefault="00CA667B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568128" behindDoc="0" locked="0" layoutInCell="1" allowOverlap="1" wp14:anchorId="0BFC08D4" wp14:editId="5EEB6BE1">
                <wp:simplePos x="0" y="0"/>
                <wp:positionH relativeFrom="margin">
                  <wp:posOffset>6920230</wp:posOffset>
                </wp:positionH>
                <wp:positionV relativeFrom="paragraph">
                  <wp:posOffset>24765</wp:posOffset>
                </wp:positionV>
                <wp:extent cx="2191110" cy="314325"/>
                <wp:effectExtent l="0" t="0" r="19050" b="28575"/>
                <wp:wrapNone/>
                <wp:docPr id="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111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55AF99" w14:textId="77777777" w:rsidR="00CF29CA" w:rsidRDefault="00CF29CA" w:rsidP="00CF29CA">
                            <w:pPr>
                              <w:pStyle w:val="Nagwek1"/>
                              <w:spacing w:before="0" w:after="0"/>
                            </w:pPr>
                            <w:r>
                              <w:t>Wariant 1 rozbudowy węzła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FC08D4" id="_x0000_s1029" type="#_x0000_t202" style="position:absolute;left:0;text-align:left;margin-left:544.9pt;margin-top:1.95pt;width:172.55pt;height:24.75pt;z-index:251568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">
                <v:textbox>
                  <w:txbxContent>
                    <w:p w14:paraId="0F55AF99" w14:textId="77777777" w:rsidR="00CF29CA" w:rsidRDefault="00CF29CA" w:rsidP="00CF29CA">
                      <w:pPr>
                        <w:pStyle w:val="Nagwek1"/>
                        <w:spacing w:before="0" w:after="0"/>
                      </w:pPr>
                      <w:r>
                        <w:t>Wariant 1 rozbudowy węzła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563008" behindDoc="0" locked="0" layoutInCell="1" allowOverlap="1" wp14:anchorId="39FE3EA6" wp14:editId="69B626D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6840000" cy="2712347"/>
            <wp:effectExtent l="0" t="0" r="0" b="0"/>
            <wp:wrapNone/>
            <wp:docPr id="11" name="Obraz 11" descr="Obraz zawierający tekst,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27123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C87D65" w14:textId="77777777" w:rsidR="007D0709" w:rsidRDefault="007D0709" w:rsidP="007D0709"/>
    <w:p w14:paraId="2A7F7ABD" w14:textId="77777777" w:rsidR="007D0709" w:rsidRDefault="007D0709" w:rsidP="007D0709"/>
    <w:p w14:paraId="77945F7A" w14:textId="77777777" w:rsidR="007D0709" w:rsidRDefault="007D0709" w:rsidP="007D0709"/>
    <w:p w14:paraId="121FBBB7" w14:textId="77777777" w:rsidR="007D0709" w:rsidRDefault="007D0709" w:rsidP="007D0709"/>
    <w:p w14:paraId="667120A3" w14:textId="77777777" w:rsidR="007D0709" w:rsidRDefault="007D0709" w:rsidP="007D0709"/>
    <w:p w14:paraId="1CFE0028" w14:textId="77777777" w:rsidR="007D0709" w:rsidRDefault="007D0709" w:rsidP="007D0709"/>
    <w:p w14:paraId="5758CA6F" w14:textId="77777777" w:rsidR="007D0709" w:rsidRDefault="00CA667B" w:rsidP="007D0709">
      <w:r>
        <w:rPr>
          <w:noProof/>
          <w:lang w:eastAsia="pl-PL"/>
        </w:rPr>
        <w:drawing>
          <wp:anchor distT="0" distB="0" distL="114300" distR="114300" simplePos="0" relativeHeight="251571200" behindDoc="0" locked="0" layoutInCell="1" allowOverlap="1" wp14:anchorId="287C8B82" wp14:editId="4D00CBE6">
            <wp:simplePos x="0" y="0"/>
            <wp:positionH relativeFrom="margin">
              <wp:align>right</wp:align>
            </wp:positionH>
            <wp:positionV relativeFrom="paragraph">
              <wp:posOffset>143510</wp:posOffset>
            </wp:positionV>
            <wp:extent cx="6840000" cy="3317915"/>
            <wp:effectExtent l="0" t="0" r="0" b="0"/>
            <wp:wrapNone/>
            <wp:docPr id="13" name="Obraz 13" descr="Obraz zawierający tekst,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331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5ADE3E" w14:textId="77777777" w:rsidR="007D0709" w:rsidRDefault="007D0709" w:rsidP="007D0709"/>
    <w:p w14:paraId="2D0CA2CD" w14:textId="77777777" w:rsidR="007D0709" w:rsidRDefault="007D0709" w:rsidP="007D0709"/>
    <w:p w14:paraId="58CE67BD" w14:textId="77777777" w:rsidR="007D0709" w:rsidRDefault="007D0709" w:rsidP="007D0709"/>
    <w:p w14:paraId="016EB2A1" w14:textId="77777777" w:rsidR="007D0709" w:rsidRDefault="007D0709" w:rsidP="007D0709"/>
    <w:p w14:paraId="0EC76C5C" w14:textId="77777777" w:rsidR="007D0709" w:rsidRDefault="007D0709" w:rsidP="007D0709"/>
    <w:p w14:paraId="1394BCCC" w14:textId="77777777" w:rsidR="007D0709" w:rsidRDefault="007D0709" w:rsidP="007D0709"/>
    <w:p w14:paraId="4C1BA601" w14:textId="77777777" w:rsidR="007D0709" w:rsidRDefault="007D0709" w:rsidP="007D0709"/>
    <w:p w14:paraId="5BBC45EC" w14:textId="77777777" w:rsidR="007D0709" w:rsidRDefault="007D0709" w:rsidP="007D0709"/>
    <w:p w14:paraId="60D350E4" w14:textId="77777777" w:rsidR="007D0709" w:rsidRDefault="007D0709" w:rsidP="007D0709"/>
    <w:p w14:paraId="25D312B9" w14:textId="77777777" w:rsidR="007D0709" w:rsidRDefault="00CA667B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572224" behindDoc="0" locked="0" layoutInCell="1" allowOverlap="1" wp14:anchorId="329B0FF2" wp14:editId="01BF8525">
                <wp:simplePos x="0" y="0"/>
                <wp:positionH relativeFrom="margin">
                  <wp:posOffset>-190500</wp:posOffset>
                </wp:positionH>
                <wp:positionV relativeFrom="paragraph">
                  <wp:posOffset>254635</wp:posOffset>
                </wp:positionV>
                <wp:extent cx="2191110" cy="314325"/>
                <wp:effectExtent l="0" t="0" r="19050" b="28575"/>
                <wp:wrapNone/>
                <wp:docPr id="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111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E039C" w14:textId="77777777" w:rsidR="00CA667B" w:rsidRDefault="00CA667B" w:rsidP="00CA667B">
                            <w:pPr>
                              <w:pStyle w:val="Nagwek1"/>
                              <w:spacing w:before="0" w:after="0"/>
                            </w:pPr>
                            <w:r>
                              <w:t>Wariant 2 rozbudowy węzła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9B0FF2" id="_x0000_s1030" type="#_x0000_t202" style="position:absolute;left:0;text-align:left;margin-left:-15pt;margin-top:20.05pt;width:172.55pt;height:24.75pt;z-index:251572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">
                <v:textbox>
                  <w:txbxContent>
                    <w:p w14:paraId="1D1E039C" w14:textId="77777777" w:rsidR="00CA667B" w:rsidRDefault="00CA667B" w:rsidP="00CA667B">
                      <w:pPr>
                        <w:pStyle w:val="Nagwek1"/>
                        <w:spacing w:before="0" w:after="0"/>
                      </w:pPr>
                      <w:r>
                        <w:t xml:space="preserve">Wariant </w:t>
                      </w:r>
                      <w:r>
                        <w:t>2</w:t>
                      </w:r>
                      <w:r>
                        <w:t xml:space="preserve"> rozbudowy węzła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81F928" w14:textId="77777777" w:rsidR="007D0709" w:rsidRDefault="007D0709" w:rsidP="007D0709"/>
    <w:p w14:paraId="6E4044FA" w14:textId="4F755E46" w:rsidR="007D0709" w:rsidRPr="00CA667B" w:rsidRDefault="00CA667B" w:rsidP="00CA667B">
      <w:pPr>
        <w:jc w:val="center"/>
        <w:rPr>
          <w:rFonts w:ascii="Calibri" w:eastAsiaTheme="majorEastAsia" w:hAnsi="Calibri" w:cstheme="majorBidi"/>
          <w:b/>
          <w:smallCaps/>
          <w:sz w:val="28"/>
          <w:szCs w:val="32"/>
        </w:rPr>
      </w:pPr>
      <w:r w:rsidRPr="00CA667B">
        <w:rPr>
          <w:rFonts w:ascii="Calibri" w:eastAsiaTheme="majorEastAsia" w:hAnsi="Calibri" w:cstheme="majorBidi"/>
          <w:b/>
          <w:smallCaps/>
          <w:sz w:val="28"/>
          <w:szCs w:val="32"/>
        </w:rPr>
        <w:t>Most nad Białym Dunajcem</w:t>
      </w:r>
    </w:p>
    <w:p w14:paraId="32A315AB" w14:textId="3AAACE33" w:rsidR="00CA667B" w:rsidRDefault="00FF705D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5B55BA3" wp14:editId="59895647">
                <wp:simplePos x="0" y="0"/>
                <wp:positionH relativeFrom="margin">
                  <wp:posOffset>4928804</wp:posOffset>
                </wp:positionH>
                <wp:positionV relativeFrom="paragraph">
                  <wp:posOffset>121865</wp:posOffset>
                </wp:positionV>
                <wp:extent cx="940827" cy="314325"/>
                <wp:effectExtent l="0" t="0" r="12065" b="28575"/>
                <wp:wrapNone/>
                <wp:docPr id="2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827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A285B" w14:textId="77777777" w:rsidR="00FF705D" w:rsidRDefault="00FF705D" w:rsidP="00FF705D">
                            <w:pPr>
                              <w:pStyle w:val="Nagwek1"/>
                              <w:spacing w:before="0" w:after="0"/>
                            </w:pPr>
                            <w:r>
                              <w:t>Wariant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B55BA3" id="_x0000_s1031" type="#_x0000_t202" style="position:absolute;left:0;text-align:left;margin-left:388.1pt;margin-top:9.6pt;width:74.1pt;height:24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">
                <v:textbox>
                  <w:txbxContent>
                    <w:p w14:paraId="02BA285B" w14:textId="77777777" w:rsidR="00FF705D" w:rsidRDefault="00FF705D" w:rsidP="00FF705D">
                      <w:pPr>
                        <w:pStyle w:val="Nagwek1"/>
                        <w:spacing w:before="0" w:after="0"/>
                      </w:pPr>
                      <w:r>
                        <w:t>Wariant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151BFA0" wp14:editId="38310344">
                <wp:simplePos x="0" y="0"/>
                <wp:positionH relativeFrom="margin">
                  <wp:posOffset>-2224</wp:posOffset>
                </wp:positionH>
                <wp:positionV relativeFrom="paragraph">
                  <wp:posOffset>127475</wp:posOffset>
                </wp:positionV>
                <wp:extent cx="1200150" cy="314325"/>
                <wp:effectExtent l="0" t="0" r="19050" b="28575"/>
                <wp:wrapNone/>
                <wp:docPr id="1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95AA7" w14:textId="77777777" w:rsidR="00FF705D" w:rsidRDefault="00FF705D" w:rsidP="00FF705D">
                            <w:pPr>
                              <w:pStyle w:val="Nagwek1"/>
                              <w:spacing w:before="0" w:after="0"/>
                            </w:pPr>
                            <w:r>
                              <w:t>Stan istniejący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51BFA0" id="_x0000_s1032" type="#_x0000_t202" style="position:absolute;left:0;text-align:left;margin-left:-.2pt;margin-top:10.05pt;width:94.5pt;height:24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">
                <v:textbox>
                  <w:txbxContent>
                    <w:p w14:paraId="68695AA7" w14:textId="77777777" w:rsidR="00FF705D" w:rsidRDefault="00FF705D" w:rsidP="00FF705D">
                      <w:pPr>
                        <w:pStyle w:val="Nagwek1"/>
                        <w:spacing w:before="0" w:after="0"/>
                      </w:pPr>
                      <w:r>
                        <w:t>Stan istniejący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D5875">
        <w:rPr>
          <w:noProof/>
          <w:lang w:eastAsia="pl-PL"/>
        </w:rPr>
        <w:drawing>
          <wp:anchor distT="0" distB="0" distL="114300" distR="114300" simplePos="0" relativeHeight="251593728" behindDoc="0" locked="0" layoutInCell="1" allowOverlap="1" wp14:anchorId="49D92DCA" wp14:editId="071F9C56">
            <wp:simplePos x="0" y="0"/>
            <wp:positionH relativeFrom="margin">
              <wp:align>right</wp:align>
            </wp:positionH>
            <wp:positionV relativeFrom="paragraph">
              <wp:posOffset>120015</wp:posOffset>
            </wp:positionV>
            <wp:extent cx="3960000" cy="2492675"/>
            <wp:effectExtent l="0" t="0" r="2540" b="3175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49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14A6">
        <w:rPr>
          <w:noProof/>
          <w:lang w:eastAsia="pl-PL"/>
        </w:rPr>
        <w:drawing>
          <wp:anchor distT="0" distB="0" distL="114300" distR="114300" simplePos="0" relativeHeight="251583488" behindDoc="0" locked="0" layoutInCell="1" allowOverlap="1" wp14:anchorId="797B9EA4" wp14:editId="6ED746FC">
            <wp:simplePos x="0" y="0"/>
            <wp:positionH relativeFrom="margin">
              <wp:align>left</wp:align>
            </wp:positionH>
            <wp:positionV relativeFrom="paragraph">
              <wp:posOffset>126365</wp:posOffset>
            </wp:positionV>
            <wp:extent cx="3960000" cy="2492681"/>
            <wp:effectExtent l="0" t="0" r="2540" b="3175"/>
            <wp:wrapNone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492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831BDC" w14:textId="02E7B0B0" w:rsidR="007D0709" w:rsidRDefault="007D0709" w:rsidP="007D0709"/>
    <w:p w14:paraId="01D09F7E" w14:textId="7F676037" w:rsidR="00CA667B" w:rsidRDefault="00CA667B" w:rsidP="007D0709"/>
    <w:p w14:paraId="3B834CB6" w14:textId="729ED0C4" w:rsidR="00CA667B" w:rsidRDefault="00CA667B" w:rsidP="007D0709"/>
    <w:p w14:paraId="3722B4D7" w14:textId="354A50B5" w:rsidR="00CA667B" w:rsidRDefault="00CA667B" w:rsidP="007D0709"/>
    <w:p w14:paraId="49807AF7" w14:textId="6D8584F3" w:rsidR="00CA667B" w:rsidRDefault="00CA667B" w:rsidP="007D0709"/>
    <w:p w14:paraId="60FA2DEB" w14:textId="31454F03" w:rsidR="00CA667B" w:rsidRDefault="00CA667B" w:rsidP="007D0709"/>
    <w:p w14:paraId="78C0888E" w14:textId="41C7D2C6" w:rsidR="00CA667B" w:rsidRDefault="00CA667B" w:rsidP="007D0709"/>
    <w:p w14:paraId="0D4396EA" w14:textId="073A58DE" w:rsidR="00CA667B" w:rsidRDefault="00CA667B" w:rsidP="007D0709"/>
    <w:p w14:paraId="75015510" w14:textId="645B390B" w:rsidR="00CA667B" w:rsidRDefault="00CA667B" w:rsidP="007D0709"/>
    <w:p w14:paraId="4F2940A5" w14:textId="4FECEFFC" w:rsidR="00CA667B" w:rsidRDefault="00FF705D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FBF7D6C" wp14:editId="003B8123">
                <wp:simplePos x="0" y="0"/>
                <wp:positionH relativeFrom="margin">
                  <wp:posOffset>4928804</wp:posOffset>
                </wp:positionH>
                <wp:positionV relativeFrom="paragraph">
                  <wp:posOffset>59324</wp:posOffset>
                </wp:positionV>
                <wp:extent cx="940827" cy="314325"/>
                <wp:effectExtent l="0" t="0" r="12065" b="28575"/>
                <wp:wrapNone/>
                <wp:docPr id="2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827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57A97" w14:textId="77777777" w:rsidR="00FF705D" w:rsidRDefault="00FF705D" w:rsidP="00FF705D">
                            <w:pPr>
                              <w:pStyle w:val="Nagwek1"/>
                              <w:spacing w:before="0" w:after="0"/>
                            </w:pPr>
                            <w:r>
                              <w:t>Wariant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BF7D6C" id="_x0000_s1033" type="#_x0000_t202" style="position:absolute;left:0;text-align:left;margin-left:388.1pt;margin-top:4.65pt;width:74.1pt;height:24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">
                <v:textbox>
                  <w:txbxContent>
                    <w:p w14:paraId="62757A97" w14:textId="77777777" w:rsidR="00FF705D" w:rsidRDefault="00FF705D" w:rsidP="00FF705D">
                      <w:pPr>
                        <w:pStyle w:val="Nagwek1"/>
                        <w:spacing w:before="0" w:after="0"/>
                      </w:pPr>
                      <w:r>
                        <w:t>Wariant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F086042" wp14:editId="3F61A11D">
                <wp:simplePos x="0" y="0"/>
                <wp:positionH relativeFrom="margin">
                  <wp:posOffset>-2224</wp:posOffset>
                </wp:positionH>
                <wp:positionV relativeFrom="paragraph">
                  <wp:posOffset>59324</wp:posOffset>
                </wp:positionV>
                <wp:extent cx="940827" cy="314325"/>
                <wp:effectExtent l="0" t="0" r="12065" b="28575"/>
                <wp:wrapNone/>
                <wp:docPr id="2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827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4383B" w14:textId="77777777" w:rsidR="00FF705D" w:rsidRDefault="00FF705D" w:rsidP="00FF705D">
                            <w:pPr>
                              <w:pStyle w:val="Nagwek1"/>
                              <w:spacing w:before="0" w:after="0"/>
                            </w:pPr>
                            <w:r>
                              <w:t>Wariant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086042" id="_x0000_s1034" type="#_x0000_t202" style="position:absolute;left:0;text-align:left;margin-left:-.2pt;margin-top:4.65pt;width:74.1pt;height:24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">
                <v:textbox>
                  <w:txbxContent>
                    <w:p w14:paraId="1BB4383B" w14:textId="77777777" w:rsidR="00FF705D" w:rsidRDefault="00FF705D" w:rsidP="00FF705D">
                      <w:pPr>
                        <w:pStyle w:val="Nagwek1"/>
                        <w:spacing w:before="0" w:after="0"/>
                      </w:pPr>
                      <w:r>
                        <w:t>Wariant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35C3">
        <w:rPr>
          <w:noProof/>
          <w:lang w:eastAsia="pl-PL"/>
        </w:rPr>
        <w:drawing>
          <wp:anchor distT="0" distB="0" distL="114300" distR="114300" simplePos="0" relativeHeight="251619328" behindDoc="0" locked="0" layoutInCell="1" allowOverlap="1" wp14:anchorId="5D12992E" wp14:editId="0A7CCC43">
            <wp:simplePos x="0" y="0"/>
            <wp:positionH relativeFrom="margin">
              <wp:align>right</wp:align>
            </wp:positionH>
            <wp:positionV relativeFrom="paragraph">
              <wp:posOffset>57785</wp:posOffset>
            </wp:positionV>
            <wp:extent cx="3960000" cy="2492675"/>
            <wp:effectExtent l="0" t="0" r="2540" b="3175"/>
            <wp:wrapNone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49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5C3">
        <w:rPr>
          <w:noProof/>
          <w:lang w:eastAsia="pl-PL"/>
        </w:rPr>
        <w:drawing>
          <wp:anchor distT="0" distB="0" distL="114300" distR="114300" simplePos="0" relativeHeight="251607040" behindDoc="0" locked="0" layoutInCell="1" allowOverlap="1" wp14:anchorId="2FF2258E" wp14:editId="7DE5CC18">
            <wp:simplePos x="0" y="0"/>
            <wp:positionH relativeFrom="margin">
              <wp:align>left</wp:align>
            </wp:positionH>
            <wp:positionV relativeFrom="paragraph">
              <wp:posOffset>57785</wp:posOffset>
            </wp:positionV>
            <wp:extent cx="3960000" cy="2492674"/>
            <wp:effectExtent l="0" t="0" r="2540" b="3175"/>
            <wp:wrapNone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4926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A1E144" w14:textId="61935398" w:rsidR="00CA667B" w:rsidRDefault="00CA667B" w:rsidP="007D0709"/>
    <w:p w14:paraId="694BDA0C" w14:textId="5EE59454" w:rsidR="00CA667B" w:rsidRDefault="00CA667B" w:rsidP="007D0709"/>
    <w:p w14:paraId="1DF8F160" w14:textId="77777777" w:rsidR="00CA667B" w:rsidRDefault="00CA667B" w:rsidP="007D0709"/>
    <w:p w14:paraId="7250C2BE" w14:textId="77777777" w:rsidR="00CA667B" w:rsidRDefault="00CA667B" w:rsidP="007D0709"/>
    <w:p w14:paraId="1F4BEF2F" w14:textId="77777777" w:rsidR="00CA667B" w:rsidRDefault="00CA667B" w:rsidP="007D0709"/>
    <w:p w14:paraId="3F2390CD" w14:textId="77777777" w:rsidR="00CA667B" w:rsidRDefault="00CA667B" w:rsidP="007D0709"/>
    <w:p w14:paraId="5276E130" w14:textId="77777777" w:rsidR="00CA667B" w:rsidRDefault="00CA667B" w:rsidP="007D0709"/>
    <w:p w14:paraId="35A9CAAD" w14:textId="77777777" w:rsidR="00CA667B" w:rsidRDefault="00CA667B" w:rsidP="007D0709"/>
    <w:p w14:paraId="4DD11953" w14:textId="50C559E1" w:rsidR="00CA667B" w:rsidRPr="00133BE3" w:rsidRDefault="003738CC" w:rsidP="00133BE3">
      <w:pPr>
        <w:jc w:val="center"/>
        <w:rPr>
          <w:rFonts w:ascii="Calibri" w:eastAsiaTheme="majorEastAsia" w:hAnsi="Calibri" w:cstheme="majorBidi"/>
          <w:b/>
          <w:smallCaps/>
          <w:sz w:val="28"/>
          <w:szCs w:val="32"/>
        </w:rPr>
      </w:pPr>
      <w:r w:rsidRPr="00133BE3">
        <w:rPr>
          <w:rFonts w:ascii="Calibri" w:eastAsiaTheme="majorEastAsia" w:hAnsi="Calibri" w:cstheme="majorBidi"/>
          <w:b/>
          <w:smallCaps/>
          <w:sz w:val="28"/>
          <w:szCs w:val="32"/>
        </w:rPr>
        <w:t xml:space="preserve">Przejazd drogi gminnej </w:t>
      </w:r>
      <w:r w:rsidR="00DE1BCB">
        <w:rPr>
          <w:rFonts w:ascii="Calibri" w:eastAsiaTheme="majorEastAsia" w:hAnsi="Calibri" w:cstheme="majorBidi"/>
          <w:b/>
          <w:smallCaps/>
          <w:sz w:val="28"/>
          <w:szCs w:val="32"/>
        </w:rPr>
        <w:t>(</w:t>
      </w:r>
      <w:r w:rsidR="00133BE3" w:rsidRPr="00133BE3">
        <w:rPr>
          <w:rFonts w:ascii="Calibri" w:eastAsiaTheme="majorEastAsia" w:hAnsi="Calibri" w:cstheme="majorBidi"/>
          <w:b/>
          <w:smallCaps/>
          <w:sz w:val="28"/>
          <w:szCs w:val="32"/>
        </w:rPr>
        <w:t>ul. Lotników</w:t>
      </w:r>
      <w:r w:rsidR="00DE1BCB">
        <w:rPr>
          <w:rFonts w:ascii="Calibri" w:eastAsiaTheme="majorEastAsia" w:hAnsi="Calibri" w:cstheme="majorBidi"/>
          <w:b/>
          <w:smallCaps/>
          <w:sz w:val="28"/>
          <w:szCs w:val="32"/>
        </w:rPr>
        <w:t>)</w:t>
      </w:r>
      <w:r w:rsidR="00F37429">
        <w:rPr>
          <w:rFonts w:ascii="Calibri" w:eastAsiaTheme="majorEastAsia" w:hAnsi="Calibri" w:cstheme="majorBidi"/>
          <w:b/>
          <w:smallCaps/>
          <w:sz w:val="28"/>
          <w:szCs w:val="32"/>
        </w:rPr>
        <w:t xml:space="preserve"> – WARIANT 1</w:t>
      </w:r>
    </w:p>
    <w:p w14:paraId="265B9BE4" w14:textId="304EF024" w:rsidR="00133BE3" w:rsidRDefault="00A909AC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A6D0A21" wp14:editId="696313BC">
                <wp:simplePos x="0" y="0"/>
                <wp:positionH relativeFrom="margin">
                  <wp:posOffset>4929505</wp:posOffset>
                </wp:positionH>
                <wp:positionV relativeFrom="paragraph">
                  <wp:posOffset>12065</wp:posOffset>
                </wp:positionV>
                <wp:extent cx="1876425" cy="314325"/>
                <wp:effectExtent l="0" t="0" r="28575" b="28575"/>
                <wp:wrapNone/>
                <wp:docPr id="2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4B0E5" w14:textId="433AFC2E" w:rsidR="00A909AC" w:rsidRDefault="00A909AC" w:rsidP="00A909AC">
                            <w:pPr>
                              <w:pStyle w:val="Nagwek1"/>
                              <w:spacing w:before="0" w:after="0"/>
                            </w:pPr>
                            <w:r>
                              <w:t>Przejazd nad obwodnicą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6D0A21" id="_x0000_s1035" type="#_x0000_t202" style="position:absolute;left:0;text-align:left;margin-left:388.15pt;margin-top:.95pt;width:147.75pt;height:24.7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">
                <v:textbox>
                  <w:txbxContent>
                    <w:p w14:paraId="38C4B0E5" w14:textId="433AFC2E" w:rsidR="00A909AC" w:rsidRDefault="00A909AC" w:rsidP="00A909AC">
                      <w:pPr>
                        <w:pStyle w:val="Nagwek1"/>
                        <w:spacing w:before="0" w:after="0"/>
                      </w:pPr>
                      <w:r>
                        <w:t>Przejazd nad obwodnicą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688960" behindDoc="0" locked="0" layoutInCell="1" allowOverlap="1" wp14:anchorId="12B632E2" wp14:editId="18BF4B8B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3960000" cy="3051484"/>
            <wp:effectExtent l="0" t="0" r="2540" b="0"/>
            <wp:wrapNone/>
            <wp:docPr id="25" name="Obraz 2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3051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05D"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17A00AE" wp14:editId="5EABAFF9">
                <wp:simplePos x="0" y="0"/>
                <wp:positionH relativeFrom="margin">
                  <wp:posOffset>-1161</wp:posOffset>
                </wp:positionH>
                <wp:positionV relativeFrom="paragraph">
                  <wp:posOffset>9766</wp:posOffset>
                </wp:positionV>
                <wp:extent cx="1200150" cy="314325"/>
                <wp:effectExtent l="0" t="0" r="19050" b="28575"/>
                <wp:wrapNone/>
                <wp:docPr id="2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FAB27" w14:textId="77777777" w:rsidR="00FF705D" w:rsidRDefault="00FF705D" w:rsidP="00FF705D">
                            <w:pPr>
                              <w:pStyle w:val="Nagwek1"/>
                              <w:spacing w:before="0" w:after="0"/>
                            </w:pPr>
                            <w:r>
                              <w:t>Stan istniejący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7A00AE" id="_x0000_s1036" type="#_x0000_t202" style="position:absolute;left:0;text-align:left;margin-left:-.1pt;margin-top:.75pt;width:94.5pt;height:24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">
                <v:textbox>
                  <w:txbxContent>
                    <w:p w14:paraId="01EFAB27" w14:textId="77777777" w:rsidR="00FF705D" w:rsidRDefault="00FF705D" w:rsidP="00FF705D">
                      <w:pPr>
                        <w:pStyle w:val="Nagwek1"/>
                        <w:spacing w:before="0" w:after="0"/>
                      </w:pPr>
                      <w:r>
                        <w:t>Stan istniejący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4DA6">
        <w:rPr>
          <w:noProof/>
          <w:lang w:eastAsia="pl-PL"/>
        </w:rPr>
        <w:drawing>
          <wp:anchor distT="0" distB="0" distL="114300" distR="114300" simplePos="0" relativeHeight="251672576" behindDoc="0" locked="0" layoutInCell="1" allowOverlap="1" wp14:anchorId="5A57FD39" wp14:editId="06FCD89B">
            <wp:simplePos x="0" y="0"/>
            <wp:positionH relativeFrom="margin">
              <wp:posOffset>-635</wp:posOffset>
            </wp:positionH>
            <wp:positionV relativeFrom="paragraph">
              <wp:posOffset>10160</wp:posOffset>
            </wp:positionV>
            <wp:extent cx="3959860" cy="3051175"/>
            <wp:effectExtent l="0" t="0" r="2540" b="0"/>
            <wp:wrapNone/>
            <wp:docPr id="23" name="Obraz 2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9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9860" cy="305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C5741E" w14:textId="478C395B" w:rsidR="00CA667B" w:rsidRDefault="00CA667B" w:rsidP="007D0709"/>
    <w:p w14:paraId="5704A379" w14:textId="7D69AB04" w:rsidR="00CA667B" w:rsidRDefault="00CA667B" w:rsidP="007D0709"/>
    <w:p w14:paraId="68004D78" w14:textId="142DE550" w:rsidR="00CA667B" w:rsidRDefault="00CA667B" w:rsidP="007D0709"/>
    <w:p w14:paraId="6EA8DFBD" w14:textId="4E87A51D" w:rsidR="00CA667B" w:rsidRDefault="00CA667B" w:rsidP="007D0709"/>
    <w:p w14:paraId="5F9C4C1F" w14:textId="66C48123" w:rsidR="00CA667B" w:rsidRDefault="00CA667B" w:rsidP="007D0709"/>
    <w:p w14:paraId="0A2121D9" w14:textId="0C7D3644" w:rsidR="00CA667B" w:rsidRDefault="00CA667B" w:rsidP="007D0709"/>
    <w:p w14:paraId="341C3A7B" w14:textId="1549E517" w:rsidR="00CA667B" w:rsidRDefault="00CA667B" w:rsidP="007D0709"/>
    <w:p w14:paraId="39FC4073" w14:textId="020DB1A6" w:rsidR="00CA667B" w:rsidRDefault="00CA667B" w:rsidP="007D0709"/>
    <w:p w14:paraId="1D41455C" w14:textId="77777777" w:rsidR="00CA667B" w:rsidRDefault="00CA667B" w:rsidP="007D0709"/>
    <w:p w14:paraId="6C0E9C22" w14:textId="68FC3FCC" w:rsidR="00CA667B" w:rsidRDefault="00CA667B" w:rsidP="007D0709"/>
    <w:p w14:paraId="0788A9A9" w14:textId="1322591D" w:rsidR="00CA667B" w:rsidRDefault="00AA6C71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7C15F11" wp14:editId="4068C520">
                <wp:simplePos x="0" y="0"/>
                <wp:positionH relativeFrom="margin">
                  <wp:posOffset>2443480</wp:posOffset>
                </wp:positionH>
                <wp:positionV relativeFrom="paragraph">
                  <wp:posOffset>80010</wp:posOffset>
                </wp:positionV>
                <wp:extent cx="1876425" cy="314325"/>
                <wp:effectExtent l="0" t="0" r="28575" b="28575"/>
                <wp:wrapNone/>
                <wp:docPr id="2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EB937A" w14:textId="38872FE5" w:rsidR="00AA6C71" w:rsidRDefault="00AA6C71" w:rsidP="00AA6C71">
                            <w:pPr>
                              <w:pStyle w:val="Nagwek1"/>
                              <w:spacing w:before="0" w:after="0"/>
                            </w:pPr>
                            <w:r>
                              <w:t>Przejazd pod obwodnicą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C15F11" id="_x0000_s1037" type="#_x0000_t202" style="position:absolute;left:0;text-align:left;margin-left:192.4pt;margin-top:6.3pt;width:147.75pt;height:24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">
                <v:textbox>
                  <w:txbxContent>
                    <w:p w14:paraId="45EB937A" w14:textId="38872FE5" w:rsidR="00AA6C71" w:rsidRDefault="00AA6C71" w:rsidP="00AA6C71">
                      <w:pPr>
                        <w:pStyle w:val="Nagwek1"/>
                        <w:spacing w:before="0" w:after="0"/>
                      </w:pPr>
                      <w:r>
                        <w:t xml:space="preserve">Przejazd </w:t>
                      </w:r>
                      <w:r>
                        <w:t>po</w:t>
                      </w:r>
                      <w:r>
                        <w:t>d obwodnicą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695104" behindDoc="0" locked="0" layoutInCell="1" allowOverlap="1" wp14:anchorId="66133F1D" wp14:editId="327B0FBA">
            <wp:simplePos x="0" y="0"/>
            <wp:positionH relativeFrom="column">
              <wp:posOffset>2443480</wp:posOffset>
            </wp:positionH>
            <wp:positionV relativeFrom="paragraph">
              <wp:posOffset>80010</wp:posOffset>
            </wp:positionV>
            <wp:extent cx="3959225" cy="2193925"/>
            <wp:effectExtent l="0" t="0" r="3175" b="0"/>
            <wp:wrapNone/>
            <wp:docPr id="27" name="Obraz 2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1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96"/>
                    <a:stretch/>
                  </pic:blipFill>
                  <pic:spPr bwMode="auto">
                    <a:xfrm>
                      <a:off x="0" y="0"/>
                      <a:ext cx="3959225" cy="219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15BB0" w14:textId="6D8DD045" w:rsidR="00CA667B" w:rsidRDefault="00CA667B" w:rsidP="007D0709"/>
    <w:p w14:paraId="0087379F" w14:textId="77777777" w:rsidR="00CA667B" w:rsidRDefault="00CA667B" w:rsidP="007D0709"/>
    <w:p w14:paraId="5E6D8994" w14:textId="6DBE0A75" w:rsidR="00CA667B" w:rsidRDefault="00CA667B" w:rsidP="007D0709"/>
    <w:p w14:paraId="2EA410EF" w14:textId="672A5FFD" w:rsidR="00DE1BCB" w:rsidRDefault="00DE1BCB" w:rsidP="007D0709"/>
    <w:p w14:paraId="5FB14B78" w14:textId="2FA91D47" w:rsidR="00DE1BCB" w:rsidRDefault="00DE1BCB" w:rsidP="007D0709"/>
    <w:p w14:paraId="05D4E8BD" w14:textId="53F15A20" w:rsidR="00DE1BCB" w:rsidRDefault="00DE1BCB" w:rsidP="007D0709"/>
    <w:p w14:paraId="6D1B51B1" w14:textId="4C19EBDC" w:rsidR="00DE1BCB" w:rsidRDefault="00DE1BCB" w:rsidP="007D0709"/>
    <w:p w14:paraId="318DB256" w14:textId="7B41227C" w:rsidR="006443D9" w:rsidRPr="00133BE3" w:rsidRDefault="006443D9" w:rsidP="006443D9">
      <w:pPr>
        <w:jc w:val="center"/>
        <w:rPr>
          <w:rFonts w:ascii="Calibri" w:eastAsiaTheme="majorEastAsia" w:hAnsi="Calibri" w:cstheme="majorBidi"/>
          <w:b/>
          <w:smallCaps/>
          <w:sz w:val="28"/>
          <w:szCs w:val="32"/>
        </w:rPr>
      </w:pPr>
      <w:r w:rsidRPr="00133BE3">
        <w:rPr>
          <w:rFonts w:ascii="Calibri" w:eastAsiaTheme="majorEastAsia" w:hAnsi="Calibri" w:cstheme="majorBidi"/>
          <w:b/>
          <w:smallCaps/>
          <w:sz w:val="28"/>
          <w:szCs w:val="32"/>
        </w:rPr>
        <w:t xml:space="preserve">Przejazd drogi gminnej </w:t>
      </w:r>
      <w:r>
        <w:rPr>
          <w:rFonts w:ascii="Calibri" w:eastAsiaTheme="majorEastAsia" w:hAnsi="Calibri" w:cstheme="majorBidi"/>
          <w:b/>
          <w:smallCaps/>
          <w:sz w:val="28"/>
          <w:szCs w:val="32"/>
        </w:rPr>
        <w:t>(</w:t>
      </w:r>
      <w:r w:rsidRPr="00133BE3">
        <w:rPr>
          <w:rFonts w:ascii="Calibri" w:eastAsiaTheme="majorEastAsia" w:hAnsi="Calibri" w:cstheme="majorBidi"/>
          <w:b/>
          <w:smallCaps/>
          <w:sz w:val="28"/>
          <w:szCs w:val="32"/>
        </w:rPr>
        <w:t>ul. Lotników</w:t>
      </w:r>
      <w:r>
        <w:rPr>
          <w:rFonts w:ascii="Calibri" w:eastAsiaTheme="majorEastAsia" w:hAnsi="Calibri" w:cstheme="majorBidi"/>
          <w:b/>
          <w:smallCaps/>
          <w:sz w:val="28"/>
          <w:szCs w:val="32"/>
        </w:rPr>
        <w:t>) – WARIANT 2</w:t>
      </w:r>
    </w:p>
    <w:p w14:paraId="197A3ACE" w14:textId="034E5BF6" w:rsidR="00DE1BCB" w:rsidRDefault="00426D95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6F754C6" wp14:editId="2F654615">
                <wp:simplePos x="0" y="0"/>
                <wp:positionH relativeFrom="margin">
                  <wp:posOffset>4929505</wp:posOffset>
                </wp:positionH>
                <wp:positionV relativeFrom="paragraph">
                  <wp:posOffset>12065</wp:posOffset>
                </wp:positionV>
                <wp:extent cx="1876425" cy="314325"/>
                <wp:effectExtent l="0" t="0" r="28575" b="28575"/>
                <wp:wrapNone/>
                <wp:docPr id="3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331C37" w14:textId="77777777" w:rsidR="00426D95" w:rsidRDefault="00426D95" w:rsidP="00426D95">
                            <w:pPr>
                              <w:pStyle w:val="Nagwek1"/>
                              <w:spacing w:before="0" w:after="0"/>
                            </w:pPr>
                            <w:r>
                              <w:t>Przejazd nad obwodnicą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F754C6" id="_x0000_s1038" type="#_x0000_t202" style="position:absolute;left:0;text-align:left;margin-left:388.15pt;margin-top:.95pt;width:147.75pt;height:24.7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">
                <v:textbox>
                  <w:txbxContent>
                    <w:p w14:paraId="6F331C37" w14:textId="77777777" w:rsidR="00426D95" w:rsidRDefault="00426D95" w:rsidP="00426D95">
                      <w:pPr>
                        <w:pStyle w:val="Nagwek1"/>
                        <w:spacing w:before="0" w:after="0"/>
                      </w:pPr>
                      <w:r>
                        <w:t>Przejazd nad obwodnicą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710464" behindDoc="0" locked="0" layoutInCell="1" allowOverlap="1" wp14:anchorId="231B9EF1" wp14:editId="177BE408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3960000" cy="3050707"/>
            <wp:effectExtent l="0" t="0" r="2540" b="0"/>
            <wp:wrapNone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3050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3BF"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6824A3DD" wp14:editId="58A50D29">
                <wp:simplePos x="0" y="0"/>
                <wp:positionH relativeFrom="margin">
                  <wp:posOffset>-4445</wp:posOffset>
                </wp:positionH>
                <wp:positionV relativeFrom="paragraph">
                  <wp:posOffset>12065</wp:posOffset>
                </wp:positionV>
                <wp:extent cx="1200150" cy="314325"/>
                <wp:effectExtent l="0" t="0" r="19050" b="28575"/>
                <wp:wrapNone/>
                <wp:docPr id="3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7D90F1" w14:textId="77777777" w:rsidR="000253BF" w:rsidRDefault="000253BF" w:rsidP="000253BF">
                            <w:pPr>
                              <w:pStyle w:val="Nagwek1"/>
                              <w:spacing w:before="0" w:after="0"/>
                            </w:pPr>
                            <w:r>
                              <w:t>Stan istniejący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824A3DD" id="_x0000_s1039" type="#_x0000_t202" style="position:absolute;left:0;text-align:left;margin-left:-.35pt;margin-top:.95pt;width:94.5pt;height:24.7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">
                <v:textbox>
                  <w:txbxContent>
                    <w:p w14:paraId="677D90F1" w14:textId="77777777" w:rsidR="000253BF" w:rsidRDefault="000253BF" w:rsidP="000253BF">
                      <w:pPr>
                        <w:pStyle w:val="Nagwek1"/>
                        <w:spacing w:before="0" w:after="0"/>
                      </w:pPr>
                      <w:r>
                        <w:t>Stan istniejący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3BF">
        <w:rPr>
          <w:noProof/>
          <w:lang w:eastAsia="pl-PL"/>
        </w:rPr>
        <w:drawing>
          <wp:anchor distT="0" distB="0" distL="114300" distR="114300" simplePos="0" relativeHeight="251702272" behindDoc="0" locked="0" layoutInCell="1" allowOverlap="1" wp14:anchorId="31A0ABD2" wp14:editId="6243FF0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3960000" cy="3050707"/>
            <wp:effectExtent l="0" t="0" r="2540" b="0"/>
            <wp:wrapNone/>
            <wp:docPr id="29" name="Obraz 29" descr="Obraz zawierający przyroda, stadion, brzeg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1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3050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43E329" w14:textId="4B406147" w:rsidR="00CA667B" w:rsidRDefault="00CA667B" w:rsidP="007D0709"/>
    <w:p w14:paraId="666E6C84" w14:textId="6F263A38" w:rsidR="00CA667B" w:rsidRDefault="00CA667B" w:rsidP="007D0709"/>
    <w:p w14:paraId="3545EEE0" w14:textId="4D86823B" w:rsidR="00CA667B" w:rsidRDefault="00CA667B" w:rsidP="007D0709"/>
    <w:p w14:paraId="7BFA6AF3" w14:textId="6463E697" w:rsidR="000253BF" w:rsidRDefault="000253BF" w:rsidP="007D0709"/>
    <w:p w14:paraId="714B3906" w14:textId="7D77C4EC" w:rsidR="000253BF" w:rsidRDefault="000253BF" w:rsidP="007D0709"/>
    <w:p w14:paraId="332EB9C8" w14:textId="5E233D27" w:rsidR="000253BF" w:rsidRDefault="000253BF" w:rsidP="007D0709"/>
    <w:p w14:paraId="066E1F4C" w14:textId="7B45784A" w:rsidR="000253BF" w:rsidRDefault="000253BF" w:rsidP="007D0709"/>
    <w:p w14:paraId="7F4AAE78" w14:textId="0FE24366" w:rsidR="000253BF" w:rsidRDefault="000253BF" w:rsidP="007D0709"/>
    <w:p w14:paraId="738DDF06" w14:textId="24B1EBC8" w:rsidR="000253BF" w:rsidRDefault="000253BF" w:rsidP="007D0709"/>
    <w:p w14:paraId="58AF2235" w14:textId="51C04131" w:rsidR="000253BF" w:rsidRDefault="000253BF" w:rsidP="007D0709"/>
    <w:p w14:paraId="5791CAE4" w14:textId="0403DB6C" w:rsidR="000253BF" w:rsidRDefault="00662923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23056892" wp14:editId="21897492">
                <wp:simplePos x="0" y="0"/>
                <wp:positionH relativeFrom="margin">
                  <wp:posOffset>2453005</wp:posOffset>
                </wp:positionH>
                <wp:positionV relativeFrom="paragraph">
                  <wp:posOffset>13335</wp:posOffset>
                </wp:positionV>
                <wp:extent cx="1876425" cy="314325"/>
                <wp:effectExtent l="0" t="0" r="28575" b="28575"/>
                <wp:wrapNone/>
                <wp:docPr id="3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77FF1" w14:textId="77777777" w:rsidR="00662923" w:rsidRDefault="00662923" w:rsidP="00662923">
                            <w:pPr>
                              <w:pStyle w:val="Nagwek1"/>
                              <w:spacing w:before="0" w:after="0"/>
                            </w:pPr>
                            <w:r>
                              <w:t>Przejazd pod obwodnicą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056892" id="_x0000_s1040" type="#_x0000_t202" style="position:absolute;left:0;text-align:left;margin-left:193.15pt;margin-top:1.05pt;width:147.75pt;height:24.7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">
                <v:textbox>
                  <w:txbxContent>
                    <w:p w14:paraId="1CB77FF1" w14:textId="77777777" w:rsidR="00662923" w:rsidRDefault="00662923" w:rsidP="00662923">
                      <w:pPr>
                        <w:pStyle w:val="Nagwek1"/>
                        <w:spacing w:before="0" w:after="0"/>
                      </w:pPr>
                      <w:r>
                        <w:t>Przejazd pod obwodnicą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716608" behindDoc="0" locked="0" layoutInCell="1" allowOverlap="1" wp14:anchorId="7FA89E85" wp14:editId="27B2F85E">
            <wp:simplePos x="0" y="0"/>
            <wp:positionH relativeFrom="column">
              <wp:posOffset>2453005</wp:posOffset>
            </wp:positionH>
            <wp:positionV relativeFrom="paragraph">
              <wp:posOffset>12700</wp:posOffset>
            </wp:positionV>
            <wp:extent cx="3959225" cy="2259965"/>
            <wp:effectExtent l="0" t="0" r="3175" b="6985"/>
            <wp:wrapNone/>
            <wp:docPr id="33" name="Obraz 3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4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916"/>
                    <a:stretch/>
                  </pic:blipFill>
                  <pic:spPr bwMode="auto">
                    <a:xfrm>
                      <a:off x="0" y="0"/>
                      <a:ext cx="3959225" cy="2259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7A311C" w14:textId="51BABAAA" w:rsidR="000253BF" w:rsidRDefault="000253BF" w:rsidP="007D0709"/>
    <w:p w14:paraId="0397EE25" w14:textId="4A2D1FAD" w:rsidR="000253BF" w:rsidRDefault="000253BF" w:rsidP="007D0709"/>
    <w:p w14:paraId="321BEE8A" w14:textId="749AF6C7" w:rsidR="000253BF" w:rsidRDefault="000253BF" w:rsidP="007D0709"/>
    <w:p w14:paraId="77FA178B" w14:textId="50661506" w:rsidR="000253BF" w:rsidRDefault="000253BF" w:rsidP="007D0709"/>
    <w:p w14:paraId="774165D0" w14:textId="22EBC637" w:rsidR="000253BF" w:rsidRDefault="000253BF" w:rsidP="007D0709"/>
    <w:p w14:paraId="4A1FE3F4" w14:textId="619FBB44" w:rsidR="000253BF" w:rsidRDefault="000253BF" w:rsidP="007D0709"/>
    <w:p w14:paraId="47DFFFFC" w14:textId="776C500B" w:rsidR="00662923" w:rsidRDefault="00662923" w:rsidP="007D0709"/>
    <w:p w14:paraId="0B12F289" w14:textId="08CE616B" w:rsidR="00662923" w:rsidRPr="00133BE3" w:rsidRDefault="00C158B1" w:rsidP="00662923">
      <w:pPr>
        <w:jc w:val="center"/>
        <w:rPr>
          <w:rFonts w:ascii="Calibri" w:eastAsiaTheme="majorEastAsia" w:hAnsi="Calibri" w:cstheme="majorBidi"/>
          <w:b/>
          <w:smallCaps/>
          <w:sz w:val="28"/>
          <w:szCs w:val="32"/>
        </w:rPr>
      </w:pPr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05E51391" wp14:editId="5DCF0BE0">
                <wp:simplePos x="0" y="0"/>
                <wp:positionH relativeFrom="margin">
                  <wp:posOffset>5291455</wp:posOffset>
                </wp:positionH>
                <wp:positionV relativeFrom="paragraph">
                  <wp:posOffset>271780</wp:posOffset>
                </wp:positionV>
                <wp:extent cx="1876425" cy="314325"/>
                <wp:effectExtent l="0" t="0" r="28575" b="28575"/>
                <wp:wrapNone/>
                <wp:docPr id="3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87C68" w14:textId="77777777" w:rsidR="00C158B1" w:rsidRDefault="00C158B1" w:rsidP="00C158B1">
                            <w:pPr>
                              <w:pStyle w:val="Nagwek1"/>
                              <w:spacing w:before="0" w:after="0"/>
                            </w:pPr>
                            <w:r>
                              <w:t>Przejazd nad obwodnicą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E51391" id="_x0000_s1041" type="#_x0000_t202" style="position:absolute;left:0;text-align:left;margin-left:416.65pt;margin-top:21.4pt;width:147.75pt;height:24.7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">
                <v:textbox>
                  <w:txbxContent>
                    <w:p w14:paraId="0EC87C68" w14:textId="77777777" w:rsidR="00C158B1" w:rsidRDefault="00C158B1" w:rsidP="00C158B1">
                      <w:pPr>
                        <w:pStyle w:val="Nagwek1"/>
                        <w:spacing w:before="0" w:after="0"/>
                      </w:pPr>
                      <w:r>
                        <w:t>Przejazd nad obwodnicą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4E3C">
        <w:rPr>
          <w:noProof/>
          <w:lang w:eastAsia="pl-PL"/>
        </w:rPr>
        <w:drawing>
          <wp:anchor distT="0" distB="0" distL="114300" distR="114300" simplePos="0" relativeHeight="251734016" behindDoc="0" locked="0" layoutInCell="1" allowOverlap="1" wp14:anchorId="0FA62DDF" wp14:editId="7937ED25">
            <wp:simplePos x="0" y="0"/>
            <wp:positionH relativeFrom="margin">
              <wp:align>right</wp:align>
            </wp:positionH>
            <wp:positionV relativeFrom="paragraph">
              <wp:posOffset>271780</wp:posOffset>
            </wp:positionV>
            <wp:extent cx="3600000" cy="3506463"/>
            <wp:effectExtent l="0" t="0" r="635" b="0"/>
            <wp:wrapNone/>
            <wp:docPr id="37" name="Obraz 3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1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506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6E50"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8066128" wp14:editId="37CA1825">
                <wp:simplePos x="0" y="0"/>
                <wp:positionH relativeFrom="margin">
                  <wp:posOffset>-4445</wp:posOffset>
                </wp:positionH>
                <wp:positionV relativeFrom="paragraph">
                  <wp:posOffset>290830</wp:posOffset>
                </wp:positionV>
                <wp:extent cx="1200150" cy="314325"/>
                <wp:effectExtent l="0" t="0" r="19050" b="28575"/>
                <wp:wrapNone/>
                <wp:docPr id="3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CB1B2" w14:textId="77777777" w:rsidR="00C76E50" w:rsidRDefault="00C76E50" w:rsidP="00C76E50">
                            <w:pPr>
                              <w:pStyle w:val="Nagwek1"/>
                              <w:spacing w:before="0" w:after="0"/>
                            </w:pPr>
                            <w:r>
                              <w:t>Stan istniejący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066128" id="_x0000_s1042" type="#_x0000_t202" style="position:absolute;left:0;text-align:left;margin-left:-.35pt;margin-top:22.9pt;width:94.5pt;height:24.7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">
                <v:textbox>
                  <w:txbxContent>
                    <w:p w14:paraId="2AFCB1B2" w14:textId="77777777" w:rsidR="00C76E50" w:rsidRDefault="00C76E50" w:rsidP="00C76E50">
                      <w:pPr>
                        <w:pStyle w:val="Nagwek1"/>
                        <w:spacing w:before="0" w:after="0"/>
                      </w:pPr>
                      <w:r>
                        <w:t>Stan istniejący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6E50">
        <w:rPr>
          <w:noProof/>
          <w:lang w:eastAsia="pl-PL"/>
        </w:rPr>
        <w:drawing>
          <wp:anchor distT="0" distB="0" distL="114300" distR="114300" simplePos="0" relativeHeight="251722752" behindDoc="0" locked="0" layoutInCell="1" allowOverlap="1" wp14:anchorId="0964B0A1" wp14:editId="08086817">
            <wp:simplePos x="0" y="0"/>
            <wp:positionH relativeFrom="margin">
              <wp:align>left</wp:align>
            </wp:positionH>
            <wp:positionV relativeFrom="paragraph">
              <wp:posOffset>290830</wp:posOffset>
            </wp:positionV>
            <wp:extent cx="3600000" cy="3506463"/>
            <wp:effectExtent l="0" t="0" r="635" b="0"/>
            <wp:wrapNone/>
            <wp:docPr id="35" name="Obraz 35" descr="Obraz zawierający tekst, droga, stadi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1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506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2923" w:rsidRPr="00133BE3">
        <w:rPr>
          <w:rFonts w:ascii="Calibri" w:eastAsiaTheme="majorEastAsia" w:hAnsi="Calibri" w:cstheme="majorBidi"/>
          <w:b/>
          <w:smallCaps/>
          <w:sz w:val="28"/>
          <w:szCs w:val="32"/>
        </w:rPr>
        <w:t xml:space="preserve">Przejazd drogi gminnej </w:t>
      </w:r>
      <w:r w:rsidR="00662923">
        <w:rPr>
          <w:rFonts w:ascii="Calibri" w:eastAsiaTheme="majorEastAsia" w:hAnsi="Calibri" w:cstheme="majorBidi"/>
          <w:b/>
          <w:smallCaps/>
          <w:sz w:val="28"/>
          <w:szCs w:val="32"/>
        </w:rPr>
        <w:t>(</w:t>
      </w:r>
      <w:r w:rsidR="00662923" w:rsidRPr="00133BE3">
        <w:rPr>
          <w:rFonts w:ascii="Calibri" w:eastAsiaTheme="majorEastAsia" w:hAnsi="Calibri" w:cstheme="majorBidi"/>
          <w:b/>
          <w:smallCaps/>
          <w:sz w:val="28"/>
          <w:szCs w:val="32"/>
        </w:rPr>
        <w:t>ul. Lotników</w:t>
      </w:r>
      <w:r w:rsidR="00662923">
        <w:rPr>
          <w:rFonts w:ascii="Calibri" w:eastAsiaTheme="majorEastAsia" w:hAnsi="Calibri" w:cstheme="majorBidi"/>
          <w:b/>
          <w:smallCaps/>
          <w:sz w:val="28"/>
          <w:szCs w:val="32"/>
        </w:rPr>
        <w:t>) – WARIANT 3</w:t>
      </w:r>
    </w:p>
    <w:p w14:paraId="1147AC9C" w14:textId="729F0B79" w:rsidR="00662923" w:rsidRDefault="00662923" w:rsidP="007D0709"/>
    <w:p w14:paraId="6AA0322D" w14:textId="031D4E73" w:rsidR="000253BF" w:rsidRDefault="000253BF" w:rsidP="007D0709"/>
    <w:p w14:paraId="26144A5C" w14:textId="559A3C1E" w:rsidR="000253BF" w:rsidRDefault="000253BF" w:rsidP="007D0709"/>
    <w:p w14:paraId="7B24F3EF" w14:textId="3291835B" w:rsidR="000253BF" w:rsidRDefault="000253BF" w:rsidP="007D0709"/>
    <w:p w14:paraId="001F4A46" w14:textId="6D8BE627" w:rsidR="00C14E3C" w:rsidRDefault="00C14E3C" w:rsidP="007D0709"/>
    <w:p w14:paraId="4ABE6DAA" w14:textId="67EDB6E8" w:rsidR="00C14E3C" w:rsidRDefault="00C14E3C" w:rsidP="007D0709"/>
    <w:p w14:paraId="3FEE8BCF" w14:textId="3B6846D3" w:rsidR="00C14E3C" w:rsidRDefault="00C14E3C" w:rsidP="007D0709"/>
    <w:p w14:paraId="7F8148A1" w14:textId="3279A31B" w:rsidR="00C14E3C" w:rsidRDefault="00C14E3C" w:rsidP="007D0709"/>
    <w:p w14:paraId="4340E6B3" w14:textId="2BDF3F4A" w:rsidR="00C14E3C" w:rsidRDefault="00C14E3C" w:rsidP="007D0709"/>
    <w:p w14:paraId="2E8BC0B1" w14:textId="5B910663" w:rsidR="00C14E3C" w:rsidRDefault="00C14E3C" w:rsidP="007D0709"/>
    <w:p w14:paraId="499A0D97" w14:textId="77777777" w:rsidR="00296518" w:rsidRDefault="00296518" w:rsidP="007D0709">
      <w:pPr>
        <w:rPr>
          <w:noProof/>
        </w:rPr>
      </w:pPr>
    </w:p>
    <w:p w14:paraId="47174DE6" w14:textId="027251C2" w:rsidR="00C14E3C" w:rsidRDefault="00C14E3C" w:rsidP="007D0709"/>
    <w:p w14:paraId="7AB5E801" w14:textId="5750BD1E" w:rsidR="00C14E3C" w:rsidRDefault="00296518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4F741EA9" wp14:editId="34C90F6A">
                <wp:simplePos x="0" y="0"/>
                <wp:positionH relativeFrom="margin">
                  <wp:posOffset>2624455</wp:posOffset>
                </wp:positionH>
                <wp:positionV relativeFrom="paragraph">
                  <wp:posOffset>89535</wp:posOffset>
                </wp:positionV>
                <wp:extent cx="1876425" cy="314325"/>
                <wp:effectExtent l="0" t="0" r="28575" b="28575"/>
                <wp:wrapNone/>
                <wp:docPr id="4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D9E82B" w14:textId="77777777" w:rsidR="00296518" w:rsidRDefault="00296518" w:rsidP="00296518">
                            <w:pPr>
                              <w:pStyle w:val="Nagwek1"/>
                              <w:spacing w:before="0" w:after="0"/>
                            </w:pPr>
                            <w:r>
                              <w:t>Przejazd pod obwodnicą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741EA9" id="_x0000_s1043" type="#_x0000_t202" style="position:absolute;left:0;text-align:left;margin-left:206.65pt;margin-top:7.05pt;width:147.75pt;height:24.7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">
                <v:textbox>
                  <w:txbxContent>
                    <w:p w14:paraId="52D9E82B" w14:textId="77777777" w:rsidR="00296518" w:rsidRDefault="00296518" w:rsidP="00296518">
                      <w:pPr>
                        <w:pStyle w:val="Nagwek1"/>
                        <w:spacing w:before="0" w:after="0"/>
                      </w:pPr>
                      <w:r>
                        <w:t>Przejazd pod obwodnicą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741184" behindDoc="0" locked="0" layoutInCell="1" allowOverlap="1" wp14:anchorId="74B83D05" wp14:editId="30A297A9">
            <wp:simplePos x="0" y="0"/>
            <wp:positionH relativeFrom="column">
              <wp:posOffset>2624455</wp:posOffset>
            </wp:positionH>
            <wp:positionV relativeFrom="paragraph">
              <wp:posOffset>88900</wp:posOffset>
            </wp:positionV>
            <wp:extent cx="3599180" cy="1895475"/>
            <wp:effectExtent l="0" t="0" r="1270" b="9525"/>
            <wp:wrapNone/>
            <wp:docPr id="39" name="Obraz 39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17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01" b="15233"/>
                    <a:stretch/>
                  </pic:blipFill>
                  <pic:spPr bwMode="auto">
                    <a:xfrm>
                      <a:off x="0" y="0"/>
                      <a:ext cx="3599180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075E15" w14:textId="354F6DC1" w:rsidR="00C14E3C" w:rsidRDefault="00C14E3C" w:rsidP="007D0709"/>
    <w:p w14:paraId="04C40321" w14:textId="6EB8AD40" w:rsidR="00C14E3C" w:rsidRDefault="00C14E3C" w:rsidP="007D0709"/>
    <w:p w14:paraId="3DDB6D28" w14:textId="25F76994" w:rsidR="00C14E3C" w:rsidRDefault="00C14E3C" w:rsidP="007D0709"/>
    <w:p w14:paraId="1F9A28A3" w14:textId="5EA53048" w:rsidR="00C14E3C" w:rsidRDefault="00C14E3C" w:rsidP="007D0709"/>
    <w:p w14:paraId="72E1155D" w14:textId="3FFD97E2" w:rsidR="00C14E3C" w:rsidRDefault="00C14E3C" w:rsidP="007D0709"/>
    <w:p w14:paraId="7EB87FC1" w14:textId="0DF26743" w:rsidR="00C14E3C" w:rsidRDefault="00C14E3C" w:rsidP="007D0709"/>
    <w:p w14:paraId="5582F995" w14:textId="380DA93B" w:rsidR="007A7520" w:rsidRPr="00133BE3" w:rsidRDefault="00EA5CEE" w:rsidP="007A7520">
      <w:pPr>
        <w:jc w:val="center"/>
        <w:rPr>
          <w:rFonts w:ascii="Calibri" w:eastAsiaTheme="majorEastAsia" w:hAnsi="Calibri" w:cstheme="majorBidi"/>
          <w:b/>
          <w:smallCaps/>
          <w:sz w:val="28"/>
          <w:szCs w:val="32"/>
        </w:rPr>
      </w:pPr>
      <w:r>
        <w:rPr>
          <w:rFonts w:ascii="Calibri" w:eastAsiaTheme="majorEastAsia" w:hAnsi="Calibri" w:cstheme="majorBidi"/>
          <w:b/>
          <w:smallCaps/>
          <w:sz w:val="28"/>
          <w:szCs w:val="32"/>
        </w:rPr>
        <w:t>Skrzyżowanie obwodnicy z istniejącym przebiegiem DK49</w:t>
      </w:r>
      <w:r w:rsidR="007A7520">
        <w:rPr>
          <w:rFonts w:ascii="Calibri" w:eastAsiaTheme="majorEastAsia" w:hAnsi="Calibri" w:cstheme="majorBidi"/>
          <w:b/>
          <w:smallCaps/>
          <w:sz w:val="28"/>
          <w:szCs w:val="32"/>
        </w:rPr>
        <w:t xml:space="preserve"> – WARIANT </w:t>
      </w:r>
      <w:r>
        <w:rPr>
          <w:rFonts w:ascii="Calibri" w:eastAsiaTheme="majorEastAsia" w:hAnsi="Calibri" w:cstheme="majorBidi"/>
          <w:b/>
          <w:smallCaps/>
          <w:sz w:val="28"/>
          <w:szCs w:val="32"/>
        </w:rPr>
        <w:t>1</w:t>
      </w:r>
    </w:p>
    <w:p w14:paraId="29A0F53D" w14:textId="7139D402" w:rsidR="00C14E3C" w:rsidRDefault="00EA5256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7444F995" wp14:editId="2A2A83CD">
                <wp:simplePos x="0" y="0"/>
                <wp:positionH relativeFrom="margin">
                  <wp:posOffset>-4445</wp:posOffset>
                </wp:positionH>
                <wp:positionV relativeFrom="paragraph">
                  <wp:posOffset>2540</wp:posOffset>
                </wp:positionV>
                <wp:extent cx="1200150" cy="314325"/>
                <wp:effectExtent l="0" t="0" r="19050" b="28575"/>
                <wp:wrapNone/>
                <wp:docPr id="4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4CEF0" w14:textId="77777777" w:rsidR="00EA5256" w:rsidRDefault="00EA5256" w:rsidP="00EA5256">
                            <w:pPr>
                              <w:pStyle w:val="Nagwek1"/>
                              <w:spacing w:before="0" w:after="0"/>
                            </w:pPr>
                            <w:r>
                              <w:t>Stan istniejący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444F995" id="_x0000_s1044" type="#_x0000_t202" style="position:absolute;left:0;text-align:left;margin-left:-.35pt;margin-top:.2pt;width:94.5pt;height:24.7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">
                <v:textbox>
                  <w:txbxContent>
                    <w:p w14:paraId="06B4CEF0" w14:textId="77777777" w:rsidR="00EA5256" w:rsidRDefault="00EA5256" w:rsidP="00EA5256">
                      <w:pPr>
                        <w:pStyle w:val="Nagwek1"/>
                        <w:spacing w:before="0" w:after="0"/>
                      </w:pPr>
                      <w:r>
                        <w:t>Stan istniejący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06D66">
        <w:rPr>
          <w:noProof/>
          <w:lang w:eastAsia="pl-PL"/>
        </w:rPr>
        <w:drawing>
          <wp:anchor distT="0" distB="0" distL="114300" distR="114300" simplePos="0" relativeHeight="251744256" behindDoc="0" locked="0" layoutInCell="1" allowOverlap="1" wp14:anchorId="251EF774" wp14:editId="7237FD27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6480000" cy="2681953"/>
            <wp:effectExtent l="0" t="0" r="0" b="4445"/>
            <wp:wrapNone/>
            <wp:docPr id="41" name="Obraz 4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19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2681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78B1C6" w14:textId="5AD8FDE3" w:rsidR="00C14E3C" w:rsidRDefault="00C14E3C" w:rsidP="007D0709"/>
    <w:p w14:paraId="5EF3B8FA" w14:textId="4A945A6E" w:rsidR="00C14E3C" w:rsidRDefault="00C14E3C" w:rsidP="007D0709"/>
    <w:p w14:paraId="3D99B25A" w14:textId="02CC40F0" w:rsidR="00C14E3C" w:rsidRDefault="00C14E3C" w:rsidP="007D0709"/>
    <w:p w14:paraId="01CF4AF6" w14:textId="636746EF" w:rsidR="00C14E3C" w:rsidRDefault="00C14E3C" w:rsidP="007D0709"/>
    <w:p w14:paraId="0116C0D3" w14:textId="6CFC84F9" w:rsidR="000253BF" w:rsidRDefault="000253BF" w:rsidP="007D0709"/>
    <w:p w14:paraId="76E59749" w14:textId="59BC6645" w:rsidR="000253BF" w:rsidRDefault="000253BF" w:rsidP="007D0709"/>
    <w:p w14:paraId="02845D9E" w14:textId="346C245A" w:rsidR="000253BF" w:rsidRDefault="000253BF" w:rsidP="007D0709"/>
    <w:p w14:paraId="70588949" w14:textId="5F222C1A" w:rsidR="000253BF" w:rsidRDefault="000253BF" w:rsidP="007D0709"/>
    <w:p w14:paraId="4583013C" w14:textId="27306091" w:rsidR="000253BF" w:rsidRDefault="00673CCA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05F56755" wp14:editId="3289D463">
                <wp:simplePos x="0" y="0"/>
                <wp:positionH relativeFrom="margin">
                  <wp:posOffset>2414905</wp:posOffset>
                </wp:positionH>
                <wp:positionV relativeFrom="paragraph">
                  <wp:posOffset>146685</wp:posOffset>
                </wp:positionV>
                <wp:extent cx="2914650" cy="314325"/>
                <wp:effectExtent l="0" t="0" r="19050" b="28575"/>
                <wp:wrapNone/>
                <wp:docPr id="4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E7376" w14:textId="77777777" w:rsidR="00673CCA" w:rsidRDefault="00673CCA" w:rsidP="00673CCA">
                            <w:pPr>
                              <w:pStyle w:val="Nagwek1"/>
                              <w:spacing w:before="0" w:after="0"/>
                            </w:pPr>
                            <w:r>
                              <w:t>Dowiązanie do obwodnicy Waksmundu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F56755" id="_x0000_s1045" type="#_x0000_t202" style="position:absolute;left:0;text-align:left;margin-left:190.15pt;margin-top:11.55pt;width:229.5pt;height:24.7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">
                <v:textbox>
                  <w:txbxContent>
                    <w:p w14:paraId="4CCE7376" w14:textId="77777777" w:rsidR="00673CCA" w:rsidRDefault="00673CCA" w:rsidP="00673CCA">
                      <w:pPr>
                        <w:pStyle w:val="Nagwek1"/>
                        <w:spacing w:before="0" w:after="0"/>
                      </w:pPr>
                      <w:r>
                        <w:t>Dowiązanie do obwodnicy Waksmundu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511808" behindDoc="0" locked="0" layoutInCell="1" allowOverlap="1" wp14:anchorId="75DF587C" wp14:editId="2995A262">
            <wp:simplePos x="0" y="0"/>
            <wp:positionH relativeFrom="margin">
              <wp:align>right</wp:align>
            </wp:positionH>
            <wp:positionV relativeFrom="paragraph">
              <wp:posOffset>146685</wp:posOffset>
            </wp:positionV>
            <wp:extent cx="6480000" cy="2681954"/>
            <wp:effectExtent l="0" t="0" r="0" b="4445"/>
            <wp:wrapNone/>
            <wp:docPr id="45" name="Obraz 45" descr="Obraz zawierający łańcuch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18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2681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0CA691" w14:textId="544F92D5" w:rsidR="000253BF" w:rsidRDefault="000253BF" w:rsidP="007D0709"/>
    <w:p w14:paraId="350E3731" w14:textId="0D969603" w:rsidR="000253BF" w:rsidRDefault="000253BF" w:rsidP="007D0709"/>
    <w:p w14:paraId="1DD0A06B" w14:textId="5025C1B5" w:rsidR="000253BF" w:rsidRDefault="000253BF" w:rsidP="007D0709"/>
    <w:p w14:paraId="0C6D99D0" w14:textId="63B2668D" w:rsidR="000253BF" w:rsidRDefault="000253BF" w:rsidP="007D0709"/>
    <w:p w14:paraId="4E150C95" w14:textId="18909669" w:rsidR="000253BF" w:rsidRDefault="000253BF" w:rsidP="007D0709"/>
    <w:p w14:paraId="7DE6EB4B" w14:textId="1EDDA272" w:rsidR="000253BF" w:rsidRDefault="000253BF" w:rsidP="007D0709"/>
    <w:p w14:paraId="37ADAF2E" w14:textId="1D26414B" w:rsidR="000253BF" w:rsidRDefault="000253BF" w:rsidP="007D0709"/>
    <w:p w14:paraId="5FA39BF5" w14:textId="22A2EB4F" w:rsidR="000253BF" w:rsidRDefault="000253BF" w:rsidP="007D0709"/>
    <w:p w14:paraId="5F29FF5A" w14:textId="69360EBD" w:rsidR="000253BF" w:rsidRDefault="000253BF" w:rsidP="007D0709"/>
    <w:p w14:paraId="59E049D7" w14:textId="6F35D1F3" w:rsidR="000253BF" w:rsidRDefault="009B731D" w:rsidP="009B731D">
      <w:pPr>
        <w:jc w:val="center"/>
      </w:pPr>
      <w:r>
        <w:rPr>
          <w:rFonts w:ascii="Calibri" w:eastAsiaTheme="majorEastAsia" w:hAnsi="Calibri" w:cstheme="majorBidi"/>
          <w:b/>
          <w:smallCaps/>
          <w:sz w:val="28"/>
          <w:szCs w:val="32"/>
        </w:rPr>
        <w:t>Skrzyżowanie obwodnicy z istniejącym przebiegiem DK49 – WARIANT 2</w:t>
      </w:r>
    </w:p>
    <w:p w14:paraId="4C75CCA9" w14:textId="5F635C20" w:rsidR="000253BF" w:rsidRDefault="000D18D8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09F4D2B5" wp14:editId="20EEA405">
                <wp:simplePos x="0" y="0"/>
                <wp:positionH relativeFrom="margin">
                  <wp:align>right</wp:align>
                </wp:positionH>
                <wp:positionV relativeFrom="paragraph">
                  <wp:posOffset>6494</wp:posOffset>
                </wp:positionV>
                <wp:extent cx="2045539" cy="314325"/>
                <wp:effectExtent l="0" t="0" r="12065" b="28575"/>
                <wp:wrapNone/>
                <wp:docPr id="4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539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FD14B" w14:textId="424D0EDD" w:rsidR="000D18D8" w:rsidRDefault="000D18D8" w:rsidP="000D18D8">
                            <w:pPr>
                              <w:pStyle w:val="Nagwek1"/>
                              <w:spacing w:before="0" w:after="0"/>
                            </w:pPr>
                            <w:r>
                              <w:t>Rondo z przebudową DK49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F4D2B5" id="_x0000_s1046" type="#_x0000_t202" style="position:absolute;left:0;text-align:left;margin-left:109.85pt;margin-top:.5pt;width:161.05pt;height:24.75pt;z-index:2517790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">
                <v:textbox>
                  <w:txbxContent>
                    <w:p w14:paraId="59AFD14B" w14:textId="424D0EDD" w:rsidR="000D18D8" w:rsidRDefault="000D18D8" w:rsidP="000D18D8">
                      <w:pPr>
                        <w:pStyle w:val="Nagwek1"/>
                        <w:spacing w:before="0" w:after="0"/>
                      </w:pPr>
                      <w:r>
                        <w:t>Rondo z przebudową DK49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776000" behindDoc="0" locked="0" layoutInCell="1" allowOverlap="1" wp14:anchorId="11455442" wp14:editId="4CC305BA">
            <wp:simplePos x="0" y="0"/>
            <wp:positionH relativeFrom="margin">
              <wp:align>right</wp:align>
            </wp:positionH>
            <wp:positionV relativeFrom="paragraph">
              <wp:posOffset>3930</wp:posOffset>
            </wp:positionV>
            <wp:extent cx="3203573" cy="5400000"/>
            <wp:effectExtent l="0" t="0" r="0" b="0"/>
            <wp:wrapNone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21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3573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8B3">
        <w:rPr>
          <w:noProof/>
          <w:lang w:eastAsia="pl-PL"/>
        </w:rPr>
        <w:drawing>
          <wp:anchor distT="0" distB="0" distL="114300" distR="114300" simplePos="0" relativeHeight="251763712" behindDoc="0" locked="0" layoutInCell="1" allowOverlap="1" wp14:anchorId="7AD9C992" wp14:editId="3EA9294C">
            <wp:simplePos x="0" y="0"/>
            <wp:positionH relativeFrom="margin">
              <wp:posOffset>-4445</wp:posOffset>
            </wp:positionH>
            <wp:positionV relativeFrom="paragraph">
              <wp:posOffset>12065</wp:posOffset>
            </wp:positionV>
            <wp:extent cx="3202940" cy="5399405"/>
            <wp:effectExtent l="0" t="0" r="0" b="0"/>
            <wp:wrapNone/>
            <wp:docPr id="46" name="Obraz 46" descr="Obraz zawierający przyroda, góra, gór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20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2940" cy="539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246B"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48B6F433" wp14:editId="7DA63596">
                <wp:simplePos x="0" y="0"/>
                <wp:positionH relativeFrom="margin">
                  <wp:posOffset>-4445</wp:posOffset>
                </wp:positionH>
                <wp:positionV relativeFrom="paragraph">
                  <wp:posOffset>12065</wp:posOffset>
                </wp:positionV>
                <wp:extent cx="1200150" cy="314325"/>
                <wp:effectExtent l="0" t="0" r="19050" b="28575"/>
                <wp:wrapNone/>
                <wp:docPr id="4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63DB5" w14:textId="77777777" w:rsidR="00DE246B" w:rsidRDefault="00DE246B" w:rsidP="00DE246B">
                            <w:pPr>
                              <w:pStyle w:val="Nagwek1"/>
                              <w:spacing w:before="0" w:after="0"/>
                            </w:pPr>
                            <w:r>
                              <w:t>Stan istniejący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B6F433" id="_x0000_s1047" type="#_x0000_t202" style="position:absolute;left:0;text-align:left;margin-left:-.35pt;margin-top:.95pt;width:94.5pt;height:24.7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">
                <v:textbox>
                  <w:txbxContent>
                    <w:p w14:paraId="19B63DB5" w14:textId="77777777" w:rsidR="00DE246B" w:rsidRDefault="00DE246B" w:rsidP="00DE246B">
                      <w:pPr>
                        <w:pStyle w:val="Nagwek1"/>
                        <w:spacing w:before="0" w:after="0"/>
                      </w:pPr>
                      <w:r>
                        <w:t>Stan istniejący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BE8B5C" w14:textId="48D069EF" w:rsidR="000253BF" w:rsidRDefault="000253BF" w:rsidP="007D0709"/>
    <w:p w14:paraId="7CD6BEA0" w14:textId="08CA7A30" w:rsidR="009B731D" w:rsidRDefault="009B731D" w:rsidP="007D0709"/>
    <w:p w14:paraId="433542E7" w14:textId="329A078A" w:rsidR="009B731D" w:rsidRDefault="009B731D" w:rsidP="007D0709"/>
    <w:p w14:paraId="5D54BD5C" w14:textId="16F1618B" w:rsidR="009B731D" w:rsidRDefault="009B731D" w:rsidP="007D0709"/>
    <w:p w14:paraId="4537D348" w14:textId="654EF413" w:rsidR="009B731D" w:rsidRDefault="009B731D" w:rsidP="007D0709"/>
    <w:p w14:paraId="745A0A7E" w14:textId="76C61D59" w:rsidR="009B731D" w:rsidRDefault="009B731D" w:rsidP="007D0709"/>
    <w:p w14:paraId="78BCFC88" w14:textId="17C0BF6F" w:rsidR="009B731D" w:rsidRDefault="009B731D" w:rsidP="007D0709"/>
    <w:p w14:paraId="426E5C1B" w14:textId="07CE1394" w:rsidR="009B731D" w:rsidRDefault="009B731D" w:rsidP="007D0709"/>
    <w:p w14:paraId="365DDB8F" w14:textId="2960E5FB" w:rsidR="009B731D" w:rsidRDefault="00796FBF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623F7EFA" wp14:editId="550D8FEC">
                <wp:simplePos x="0" y="0"/>
                <wp:positionH relativeFrom="margin">
                  <wp:posOffset>3420415</wp:posOffset>
                </wp:positionH>
                <wp:positionV relativeFrom="paragraph">
                  <wp:posOffset>9385</wp:posOffset>
                </wp:positionV>
                <wp:extent cx="1682151" cy="314325"/>
                <wp:effectExtent l="0" t="0" r="13335" b="28575"/>
                <wp:wrapNone/>
                <wp:docPr id="5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151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B1647" w14:textId="0917D78B" w:rsidR="00186B9F" w:rsidRDefault="00186B9F" w:rsidP="00186B9F">
                            <w:pPr>
                              <w:pStyle w:val="Nagwek1"/>
                              <w:spacing w:before="0" w:after="0"/>
                            </w:pPr>
                            <w:r>
                              <w:t>Projektowane rondo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3F7EFA" id="_x0000_s1048" type="#_x0000_t202" style="position:absolute;left:0;text-align:left;margin-left:269.3pt;margin-top:.75pt;width:132.45pt;height:24.75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">
                <v:textbox>
                  <w:txbxContent>
                    <w:p w14:paraId="5F3B1647" w14:textId="0917D78B" w:rsidR="00186B9F" w:rsidRDefault="00186B9F" w:rsidP="00186B9F">
                      <w:pPr>
                        <w:pStyle w:val="Nagwek1"/>
                        <w:spacing w:before="0" w:after="0"/>
                      </w:pPr>
                      <w:r>
                        <w:t>Projektowane rondo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F94707" w14:textId="34DDA8F7" w:rsidR="009B731D" w:rsidRDefault="00796FBF" w:rsidP="007D0709">
      <w:r>
        <w:rPr>
          <w:noProof/>
          <w:lang w:eastAsia="pl-PL"/>
        </w:rPr>
        <w:drawing>
          <wp:anchor distT="0" distB="0" distL="114300" distR="114300" simplePos="0" relativeHeight="251784192" behindDoc="0" locked="0" layoutInCell="1" allowOverlap="1" wp14:anchorId="6B237AFE" wp14:editId="32E277ED">
            <wp:simplePos x="0" y="0"/>
            <wp:positionH relativeFrom="margin">
              <wp:posOffset>3419877</wp:posOffset>
            </wp:positionH>
            <wp:positionV relativeFrom="paragraph">
              <wp:posOffset>117863</wp:posOffset>
            </wp:positionV>
            <wp:extent cx="3084338" cy="2306200"/>
            <wp:effectExtent l="0" t="0" r="1905" b="0"/>
            <wp:wrapNone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22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919" cy="2317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B9B184" w14:textId="100F452E" w:rsidR="009B731D" w:rsidRDefault="009B731D" w:rsidP="007D0709"/>
    <w:p w14:paraId="234085AC" w14:textId="7D54D6CC" w:rsidR="009B731D" w:rsidRDefault="009B731D" w:rsidP="007D0709"/>
    <w:p w14:paraId="3AC13C9B" w14:textId="42C9DCD3" w:rsidR="009B731D" w:rsidRDefault="009B731D" w:rsidP="007D0709"/>
    <w:p w14:paraId="6140E271" w14:textId="113BE7D7" w:rsidR="009B731D" w:rsidRDefault="009B731D" w:rsidP="007D0709"/>
    <w:p w14:paraId="4239CDF7" w14:textId="3E9F52AC" w:rsidR="009B731D" w:rsidRDefault="009B731D" w:rsidP="007D0709"/>
    <w:p w14:paraId="01337771" w14:textId="2E79CD32" w:rsidR="009B731D" w:rsidRDefault="009B731D" w:rsidP="007D0709"/>
    <w:p w14:paraId="11C1B1EA" w14:textId="7F96497C" w:rsidR="009B731D" w:rsidRDefault="009B731D" w:rsidP="007D0709"/>
    <w:p w14:paraId="10A1F72F" w14:textId="309492A7" w:rsidR="009B731D" w:rsidRDefault="009B731D" w:rsidP="007D0709"/>
    <w:p w14:paraId="2ADC8EAB" w14:textId="15919B88" w:rsidR="006A2062" w:rsidRDefault="006A2062" w:rsidP="006A2062">
      <w:pPr>
        <w:jc w:val="center"/>
      </w:pPr>
      <w:r>
        <w:rPr>
          <w:rFonts w:ascii="Calibri" w:eastAsiaTheme="majorEastAsia" w:hAnsi="Calibri" w:cstheme="majorBidi"/>
          <w:b/>
          <w:smallCaps/>
          <w:sz w:val="28"/>
          <w:szCs w:val="32"/>
        </w:rPr>
        <w:t>Skrzyżowanie obwodnicy z istniejącym przebiegiem DK49 – WARIANT 3</w:t>
      </w:r>
    </w:p>
    <w:p w14:paraId="4ECADC92" w14:textId="460BE37F" w:rsidR="009B731D" w:rsidRDefault="00AE0A8E" w:rsidP="007D0709">
      <w:r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4FAF6C5B" wp14:editId="1E226435">
                <wp:simplePos x="0" y="0"/>
                <wp:positionH relativeFrom="margin">
                  <wp:align>right</wp:align>
                </wp:positionH>
                <wp:positionV relativeFrom="paragraph">
                  <wp:posOffset>202089</wp:posOffset>
                </wp:positionV>
                <wp:extent cx="2045539" cy="314325"/>
                <wp:effectExtent l="0" t="0" r="12065" b="28575"/>
                <wp:wrapNone/>
                <wp:docPr id="5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539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363EC" w14:textId="77777777" w:rsidR="00AE0A8E" w:rsidRDefault="00AE0A8E" w:rsidP="00AE0A8E">
                            <w:pPr>
                              <w:pStyle w:val="Nagwek1"/>
                              <w:spacing w:before="0" w:after="0"/>
                            </w:pPr>
                            <w:r>
                              <w:t>Rondo z przebudową DK49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AF6C5B" id="_x0000_s1049" type="#_x0000_t202" style="position:absolute;left:0;text-align:left;margin-left:109.85pt;margin-top:15.9pt;width:161.05pt;height:24.75pt;z-index:251805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">
                <v:textbox>
                  <w:txbxContent>
                    <w:p w14:paraId="18A363EC" w14:textId="77777777" w:rsidR="00AE0A8E" w:rsidRDefault="00AE0A8E" w:rsidP="00AE0A8E">
                      <w:pPr>
                        <w:pStyle w:val="Nagwek1"/>
                        <w:spacing w:before="0" w:after="0"/>
                      </w:pPr>
                      <w:bookmarkStart w:id="1" w:name="_GoBack"/>
                      <w:r>
                        <w:t>Rondo z przebudową DK49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EC5C05">
        <w:rPr>
          <w:noProof/>
          <w:lang w:eastAsia="pl-PL"/>
        </w:rPr>
        <w:drawing>
          <wp:anchor distT="0" distB="0" distL="114300" distR="114300" simplePos="0" relativeHeight="251804672" behindDoc="0" locked="0" layoutInCell="1" allowOverlap="1" wp14:anchorId="4E05298F" wp14:editId="2349F5E9">
            <wp:simplePos x="0" y="0"/>
            <wp:positionH relativeFrom="margin">
              <wp:align>right</wp:align>
            </wp:positionH>
            <wp:positionV relativeFrom="paragraph">
              <wp:posOffset>196383</wp:posOffset>
            </wp:positionV>
            <wp:extent cx="4191468" cy="4680000"/>
            <wp:effectExtent l="0" t="0" r="0" b="6350"/>
            <wp:wrapNone/>
            <wp:docPr id="54" name="Obraz 54" descr="Obraz zawierający tekst&#10;&#10;Opis wygenerowany automatycznie">
              <a:extLst xmlns:a="http://schemas.openxmlformats.org/drawingml/2006/main">
                <a:ext uri="{C183D7F6-B498-43B3-948B-1728B52AA6E4}">
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23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468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4B3" w:rsidRPr="007D0709">
        <w:rPr>
          <w:noProof/>
          <w:sz w:val="32"/>
          <w:szCs w:val="36"/>
          <w:lang w:eastAsia="pl-PL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11C3B9BA" wp14:editId="7B17F137">
                <wp:simplePos x="0" y="0"/>
                <wp:positionH relativeFrom="margin">
                  <wp:posOffset>-2648</wp:posOffset>
                </wp:positionH>
                <wp:positionV relativeFrom="paragraph">
                  <wp:posOffset>196275</wp:posOffset>
                </wp:positionV>
                <wp:extent cx="1200150" cy="314325"/>
                <wp:effectExtent l="0" t="0" r="19050" b="28575"/>
                <wp:wrapNone/>
                <wp:docPr id="5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469FA" w14:textId="77777777" w:rsidR="002234B3" w:rsidRDefault="002234B3" w:rsidP="002234B3">
                            <w:pPr>
                              <w:pStyle w:val="Nagwek1"/>
                              <w:spacing w:before="0" w:after="0"/>
                            </w:pPr>
                            <w:r>
                              <w:t>Stan istniejący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C3B9BA" id="_x0000_s1050" type="#_x0000_t202" style="position:absolute;left:0;text-align:left;margin-left:-.2pt;margin-top:15.45pt;width:94.5pt;height:24.75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">
                <v:textbox>
                  <w:txbxContent>
                    <w:p w14:paraId="41B469FA" w14:textId="77777777" w:rsidR="002234B3" w:rsidRDefault="002234B3" w:rsidP="002234B3">
                      <w:pPr>
                        <w:pStyle w:val="Nagwek1"/>
                        <w:spacing w:before="0" w:after="0"/>
                      </w:pPr>
                      <w:r>
                        <w:t>Stan istniejący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34B3">
        <w:rPr>
          <w:noProof/>
          <w:lang w:eastAsia="pl-PL"/>
        </w:rPr>
        <w:drawing>
          <wp:anchor distT="0" distB="0" distL="114300" distR="114300" simplePos="0" relativeHeight="251794432" behindDoc="0" locked="0" layoutInCell="1" allowOverlap="1" wp14:anchorId="1EAE60E5" wp14:editId="3CA4041D">
            <wp:simplePos x="0" y="0"/>
            <wp:positionH relativeFrom="margin">
              <wp:align>left</wp:align>
            </wp:positionH>
            <wp:positionV relativeFrom="paragraph">
              <wp:posOffset>195760</wp:posOffset>
            </wp:positionV>
            <wp:extent cx="4191468" cy="4680000"/>
            <wp:effectExtent l="0" t="0" r="0" b="6350"/>
            <wp:wrapNone/>
            <wp:docPr id="52" name="Obraz 52" descr="Obraz zawierający tekst, przyrod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24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468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1DB747" w14:textId="093B612E" w:rsidR="009B731D" w:rsidRPr="007D0709" w:rsidRDefault="009B731D" w:rsidP="007D0709"/>
    <w:sectPr w:rsidR="009B731D" w:rsidRPr="007D0709" w:rsidSect="009B071E">
      <w:headerReference w:type="default" r:id="rId35"/>
      <w:footerReference w:type="default" r:id="rId3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72D9D" w14:textId="77777777" w:rsidR="009B071E" w:rsidRDefault="009B071E" w:rsidP="004F3F0F">
      <w:pPr>
        <w:spacing w:after="0" w:line="240" w:lineRule="auto"/>
      </w:pPr>
      <w:r>
        <w:separator/>
      </w:r>
    </w:p>
  </w:endnote>
  <w:endnote w:type="continuationSeparator" w:id="0">
    <w:p w14:paraId="66372F83" w14:textId="77777777" w:rsidR="009B071E" w:rsidRDefault="009B071E" w:rsidP="004F3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AF9E5" w14:textId="77777777" w:rsidR="0029161D" w:rsidRDefault="009B071E" w:rsidP="004F3F0F">
    <w:pPr>
      <w:pStyle w:val="Stopka"/>
      <w:jc w:val="right"/>
      <w:rPr>
        <w:spacing w:val="30"/>
      </w:rPr>
    </w:pPr>
    <w:r>
      <w:rPr>
        <w:noProof/>
        <w:spacing w:val="30"/>
        <w:lang w:eastAsia="pl-PL"/>
      </w:rPr>
      <w:drawing>
        <wp:anchor distT="0" distB="0" distL="114300" distR="114300" simplePos="0" relativeHeight="251662336" behindDoc="0" locked="0" layoutInCell="1" allowOverlap="1" wp14:anchorId="72C7B3D4" wp14:editId="724AB357">
          <wp:simplePos x="0" y="0"/>
          <wp:positionH relativeFrom="margin">
            <wp:align>left</wp:align>
          </wp:positionH>
          <wp:positionV relativeFrom="paragraph">
            <wp:posOffset>-111098</wp:posOffset>
          </wp:positionV>
          <wp:extent cx="2130950" cy="453393"/>
          <wp:effectExtent l="0" t="0" r="3175" b="381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v2sco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0950" cy="4533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pacing w:val="30"/>
        <w:lang w:eastAsia="pl-PL"/>
      </w:rPr>
      <w:drawing>
        <wp:anchor distT="0" distB="0" distL="114300" distR="114300" simplePos="0" relativeHeight="251661312" behindDoc="0" locked="0" layoutInCell="1" allowOverlap="1" wp14:anchorId="36CEFD07" wp14:editId="3DCDC917">
          <wp:simplePos x="0" y="0"/>
          <wp:positionH relativeFrom="margin">
            <wp:align>right</wp:align>
          </wp:positionH>
          <wp:positionV relativeFrom="paragraph">
            <wp:posOffset>-128656</wp:posOffset>
          </wp:positionV>
          <wp:extent cx="2329732" cy="439572"/>
          <wp:effectExtent l="0" t="0" r="0" b="0"/>
          <wp:wrapNone/>
          <wp:docPr id="3" name="Obraz 3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ddk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9732" cy="4395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9161D" w:rsidRPr="004F3F0F">
      <w:rPr>
        <w:noProof/>
        <w:spacing w:val="30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C5B726" wp14:editId="240FDB90">
              <wp:simplePos x="0" y="0"/>
              <wp:positionH relativeFrom="margin">
                <wp:posOffset>-1270</wp:posOffset>
              </wp:positionH>
              <wp:positionV relativeFrom="paragraph">
                <wp:posOffset>-253862</wp:posOffset>
              </wp:positionV>
              <wp:extent cx="8865235" cy="7620"/>
              <wp:effectExtent l="0" t="0" r="31115" b="3048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8865235" cy="762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A840E9C" id="Łącznik prosty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1pt,-20pt" to="697.95pt,-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" strokecolor="#bfbfbf [2412]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6381D5" w14:textId="77777777" w:rsidR="009B071E" w:rsidRDefault="009B071E" w:rsidP="004F3F0F">
      <w:pPr>
        <w:spacing w:after="0" w:line="240" w:lineRule="auto"/>
      </w:pPr>
      <w:r>
        <w:separator/>
      </w:r>
    </w:p>
  </w:footnote>
  <w:footnote w:type="continuationSeparator" w:id="0">
    <w:p w14:paraId="63E05EF1" w14:textId="77777777" w:rsidR="009B071E" w:rsidRDefault="009B071E" w:rsidP="004F3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C8667" w14:textId="77777777" w:rsidR="004F3F0F" w:rsidRPr="009B071E" w:rsidRDefault="00CF2EF7" w:rsidP="004F3F0F">
    <w:pPr>
      <w:pStyle w:val="Nagwek"/>
      <w:jc w:val="center"/>
      <w:rPr>
        <w:i/>
        <w:color w:val="C45911" w:themeColor="accent2" w:themeShade="BF"/>
        <w:sz w:val="24"/>
        <w:szCs w:val="24"/>
      </w:rPr>
    </w:pPr>
    <w:r w:rsidRPr="009B071E">
      <w:rPr>
        <w:i/>
        <w:color w:val="C45911" w:themeColor="accent2" w:themeShade="BF"/>
        <w:sz w:val="24"/>
        <w:szCs w:val="24"/>
      </w:rPr>
      <w:t>Opracowanie dokumentacji projektowej STEŚ-R wraz z uzyskaniem decyzji DŚU dla zadania:</w:t>
    </w:r>
    <w:r w:rsidR="009B071E" w:rsidRPr="009B071E">
      <w:rPr>
        <w:i/>
        <w:color w:val="C45911" w:themeColor="accent2" w:themeShade="BF"/>
        <w:sz w:val="24"/>
        <w:szCs w:val="24"/>
      </w:rPr>
      <w:t xml:space="preserve"> </w:t>
    </w:r>
    <w:r w:rsidRPr="009B071E">
      <w:rPr>
        <w:i/>
        <w:color w:val="C45911" w:themeColor="accent2" w:themeShade="BF"/>
        <w:sz w:val="24"/>
        <w:szCs w:val="24"/>
      </w:rPr>
      <w:t>„Budowa obwodnicy Nowego Targu w ciągu DK49”</w:t>
    </w:r>
  </w:p>
  <w:p w14:paraId="0D7D1289" w14:textId="77777777" w:rsidR="004F3F0F" w:rsidRDefault="004F3F0F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533312" behindDoc="0" locked="0" layoutInCell="1" allowOverlap="1" wp14:anchorId="18BD6D1B" wp14:editId="360F6C97">
              <wp:simplePos x="0" y="0"/>
              <wp:positionH relativeFrom="margin">
                <wp:posOffset>-1298</wp:posOffset>
              </wp:positionH>
              <wp:positionV relativeFrom="paragraph">
                <wp:posOffset>55466</wp:posOffset>
              </wp:positionV>
              <wp:extent cx="8873490" cy="15875"/>
              <wp:effectExtent l="19050" t="19050" r="22860" b="2222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873490" cy="15875"/>
                      </a:xfrm>
                      <a:prstGeom prst="line">
                        <a:avLst/>
                      </a:prstGeom>
                      <a:ln w="28575"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47D3581" id="Łącznik prosty 1" o:spid="_x0000_s1026" style="position:absolute;z-index:251533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1pt,4.35pt" to="698.6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" strokecolor="#f4b083 [1941]" strokeweight="2.2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attachedTemplate r:id="rId1"/>
  <w:defaultTabStop w:val="708"/>
  <w:hyphenationZone w:val="425"/>
  <w:drawingGridHorizontalSpacing w:val="113"/>
  <w:drawingGridVerticalSpacing w:val="11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71E"/>
    <w:rsid w:val="000253BF"/>
    <w:rsid w:val="00091E05"/>
    <w:rsid w:val="000C5031"/>
    <w:rsid w:val="000D18D8"/>
    <w:rsid w:val="000F4747"/>
    <w:rsid w:val="00106D66"/>
    <w:rsid w:val="00133BE3"/>
    <w:rsid w:val="00140732"/>
    <w:rsid w:val="00186B9F"/>
    <w:rsid w:val="001E3C82"/>
    <w:rsid w:val="002118D8"/>
    <w:rsid w:val="002234B3"/>
    <w:rsid w:val="00276D67"/>
    <w:rsid w:val="0029161D"/>
    <w:rsid w:val="00296518"/>
    <w:rsid w:val="002D17F6"/>
    <w:rsid w:val="003738CC"/>
    <w:rsid w:val="003C59A1"/>
    <w:rsid w:val="003E7575"/>
    <w:rsid w:val="00426D95"/>
    <w:rsid w:val="004D1F3B"/>
    <w:rsid w:val="004F3F0F"/>
    <w:rsid w:val="00562A33"/>
    <w:rsid w:val="005D5875"/>
    <w:rsid w:val="00641F72"/>
    <w:rsid w:val="006443D9"/>
    <w:rsid w:val="00662923"/>
    <w:rsid w:val="00673CCA"/>
    <w:rsid w:val="006A2062"/>
    <w:rsid w:val="006C2F97"/>
    <w:rsid w:val="00741F0D"/>
    <w:rsid w:val="00796FBF"/>
    <w:rsid w:val="007A7520"/>
    <w:rsid w:val="007D0709"/>
    <w:rsid w:val="007D35C3"/>
    <w:rsid w:val="009348B3"/>
    <w:rsid w:val="00976D41"/>
    <w:rsid w:val="009B071E"/>
    <w:rsid w:val="009B731D"/>
    <w:rsid w:val="009D4DA6"/>
    <w:rsid w:val="00A909AC"/>
    <w:rsid w:val="00A93FD1"/>
    <w:rsid w:val="00AA6C71"/>
    <w:rsid w:val="00AD1F2F"/>
    <w:rsid w:val="00AE0A8E"/>
    <w:rsid w:val="00B217DD"/>
    <w:rsid w:val="00C14E3C"/>
    <w:rsid w:val="00C158B1"/>
    <w:rsid w:val="00C76E50"/>
    <w:rsid w:val="00CA1B4F"/>
    <w:rsid w:val="00CA667B"/>
    <w:rsid w:val="00CD37A6"/>
    <w:rsid w:val="00CF29CA"/>
    <w:rsid w:val="00CF2EF7"/>
    <w:rsid w:val="00DC57BE"/>
    <w:rsid w:val="00DE1BCB"/>
    <w:rsid w:val="00DE246B"/>
    <w:rsid w:val="00E214A6"/>
    <w:rsid w:val="00EA5256"/>
    <w:rsid w:val="00EA5CEE"/>
    <w:rsid w:val="00EC5C05"/>
    <w:rsid w:val="00EF266F"/>
    <w:rsid w:val="00F37429"/>
    <w:rsid w:val="00FA62C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6E8735"/>
  <w15:chartTrackingRefBased/>
  <w15:docId w15:val="{777102C3-A5E1-4477-A18E-02A049D3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3C82"/>
    <w:pPr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E3C82"/>
    <w:pPr>
      <w:keepNext/>
      <w:keepLines/>
      <w:spacing w:before="240" w:after="120" w:line="240" w:lineRule="auto"/>
      <w:outlineLvl w:val="0"/>
    </w:pPr>
    <w:rPr>
      <w:rFonts w:ascii="Calibri" w:eastAsiaTheme="majorEastAsia" w:hAnsi="Calibri" w:cstheme="majorBidi"/>
      <w:b/>
      <w:smallCaps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E3C82"/>
    <w:pPr>
      <w:keepNext/>
      <w:keepLines/>
      <w:spacing w:before="120" w:after="120" w:line="240" w:lineRule="auto"/>
      <w:outlineLvl w:val="1"/>
    </w:pPr>
    <w:rPr>
      <w:rFonts w:ascii="Calibri" w:eastAsiaTheme="majorEastAsia" w:hAnsi="Calibri" w:cstheme="majorBidi"/>
      <w:b/>
      <w:i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E3C82"/>
    <w:pPr>
      <w:keepNext/>
      <w:keepLines/>
      <w:spacing w:before="120" w:after="120" w:line="240" w:lineRule="auto"/>
      <w:outlineLvl w:val="2"/>
    </w:pPr>
    <w:rPr>
      <w:rFonts w:ascii="Calibri" w:eastAsiaTheme="majorEastAsia" w:hAnsi="Calibri" w:cstheme="majorBidi"/>
      <w:i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6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2C7"/>
  </w:style>
  <w:style w:type="paragraph" w:styleId="Stopka">
    <w:name w:val="footer"/>
    <w:basedOn w:val="Normalny"/>
    <w:link w:val="StopkaZnak"/>
    <w:uiPriority w:val="99"/>
    <w:unhideWhenUsed/>
    <w:rsid w:val="004F3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3F0F"/>
  </w:style>
  <w:style w:type="character" w:customStyle="1" w:styleId="Nagwek1Znak">
    <w:name w:val="Nagłówek 1 Znak"/>
    <w:basedOn w:val="Domylnaczcionkaakapitu"/>
    <w:link w:val="Nagwek1"/>
    <w:uiPriority w:val="9"/>
    <w:rsid w:val="001E3C82"/>
    <w:rPr>
      <w:rFonts w:ascii="Calibri" w:eastAsiaTheme="majorEastAsia" w:hAnsi="Calibri" w:cstheme="majorBidi"/>
      <w:b/>
      <w:smallCaps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E3C82"/>
    <w:rPr>
      <w:rFonts w:ascii="Calibri" w:eastAsiaTheme="majorEastAsia" w:hAnsi="Calibri" w:cstheme="majorBidi"/>
      <w:b/>
      <w:i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E3C82"/>
    <w:rPr>
      <w:rFonts w:ascii="Calibri" w:eastAsiaTheme="majorEastAsia" w:hAnsi="Calibri" w:cstheme="majorBidi"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7.png"/><Relationship Id="rId1" Type="http://schemas.openxmlformats.org/officeDocument/2006/relationships/image" Target="media/image2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walewicz\Documents\Niestandardowe%20szablony%20pakietu%20Office\DK49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EFD8BF7FCFC9749B2F194F058E4AFB2" ma:contentTypeVersion="11" ma:contentTypeDescription="Opprett et nytt dokument." ma:contentTypeScope="" ma:versionID="21f5b3e966ba2b17325d1f283e6689db">
  <xsd:schema xmlns:xsd="http://www.w3.org/2001/XMLSchema" xmlns:xs="http://www.w3.org/2001/XMLSchema" xmlns:p="http://schemas.microsoft.com/office/2006/metadata/properties" xmlns:ns3="2bf238c1-b393-47f1-b124-027a1d55532f" xmlns:ns4="820a1476-5924-424a-8d60-29e1c91c6859" targetNamespace="http://schemas.microsoft.com/office/2006/metadata/properties" ma:root="true" ma:fieldsID="f3e06cfeed01f25045fce1491aca41ee" ns3:_="" ns4:_="">
    <xsd:import namespace="2bf238c1-b393-47f1-b124-027a1d55532f"/>
    <xsd:import namespace="820a1476-5924-424a-8d60-29e1c91c68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238c1-b393-47f1-b124-027a1d5553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0a1476-5924-424a-8d60-29e1c91c6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for deling av tip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09B00-B078-4E02-9779-8866027D6780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2bf238c1-b393-47f1-b124-027a1d55532f"/>
    <ds:schemaRef ds:uri="http://purl.org/dc/elements/1.1/"/>
    <ds:schemaRef ds:uri="http://schemas.microsoft.com/office/2006/metadata/properties"/>
    <ds:schemaRef ds:uri="http://purl.org/dc/terms/"/>
    <ds:schemaRef ds:uri="820a1476-5924-424a-8d60-29e1c91c6859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049DFE8-A390-4A43-9C62-5D0E81CF30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70A3B5-217B-46E9-9B49-D2D3DA5787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f238c1-b393-47f1-b124-027a1d55532f"/>
    <ds:schemaRef ds:uri="820a1476-5924-424a-8d60-29e1c91c68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35077F-CAB3-4EB7-B7FF-202AD563F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DK49</Template>
  <TotalTime>1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Kowalewicz</dc:creator>
  <cp:keywords/>
  <dc:description/>
  <cp:lastModifiedBy>Mikrut-Purchla Iwona</cp:lastModifiedBy>
  <cp:revision>2</cp:revision>
  <dcterms:created xsi:type="dcterms:W3CDTF">2021-05-18T09:16:00Z</dcterms:created>
  <dcterms:modified xsi:type="dcterms:W3CDTF">2021-05-18T09:16:00Z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0x010100BEFD8BF7FCFC9749B2F194F058E4AFB2</vt:lpwstr>
  </property>
</Properties>
</file>